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81A93" w:rsidRDefault="00373E8C">
      <w:pPr>
        <w:spacing w:after="726"/>
      </w:pPr>
      <w:r>
        <w:rPr>
          <w:noProof/>
        </w:rPr>
        <mc:AlternateContent>
          <mc:Choice Requires="wpg">
            <w:drawing>
              <wp:inline distT="0" distB="0" distL="0" distR="0">
                <wp:extent cx="6083047" cy="2474361"/>
                <wp:effectExtent l="0" t="0" r="0" b="0"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047" cy="2474361"/>
                          <a:chOff x="0" y="0"/>
                          <a:chExt cx="6083047" cy="2474361"/>
                        </a:xfrm>
                      </wpg:grpSpPr>
                      <wps:wsp>
                        <wps:cNvPr id="1141" name="Shape 1141"/>
                        <wps:cNvSpPr/>
                        <wps:spPr>
                          <a:xfrm>
                            <a:off x="0" y="0"/>
                            <a:ext cx="2271395" cy="2037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395" h="2037842">
                                <a:moveTo>
                                  <a:pt x="0" y="0"/>
                                </a:moveTo>
                                <a:lnTo>
                                  <a:pt x="2271395" y="0"/>
                                </a:lnTo>
                                <a:lnTo>
                                  <a:pt x="2271395" y="2037842"/>
                                </a:lnTo>
                                <a:lnTo>
                                  <a:pt x="0" y="2037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656793"/>
                            <a:ext cx="2271395" cy="7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395" h="724205">
                                <a:moveTo>
                                  <a:pt x="0" y="0"/>
                                </a:moveTo>
                                <a:lnTo>
                                  <a:pt x="2271395" y="0"/>
                                </a:lnTo>
                                <a:lnTo>
                                  <a:pt x="2271395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2106422" y="126652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A93" w:rsidRDefault="00373E8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71395" y="287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A93" w:rsidRDefault="00373E8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04071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A93" w:rsidRDefault="00373E8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218701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A93" w:rsidRDefault="00373E8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233332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A93" w:rsidRDefault="00373E8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163068" y="1251637"/>
                            <a:ext cx="42553" cy="12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3" h="121135">
                                <a:moveTo>
                                  <a:pt x="0" y="0"/>
                                </a:moveTo>
                                <a:lnTo>
                                  <a:pt x="42338" y="0"/>
                                </a:lnTo>
                                <a:lnTo>
                                  <a:pt x="42553" y="19"/>
                                </a:lnTo>
                                <a:lnTo>
                                  <a:pt x="42553" y="20387"/>
                                </a:lnTo>
                                <a:lnTo>
                                  <a:pt x="33741" y="19116"/>
                                </a:lnTo>
                                <a:lnTo>
                                  <a:pt x="24285" y="19116"/>
                                </a:lnTo>
                                <a:lnTo>
                                  <a:pt x="24285" y="48969"/>
                                </a:lnTo>
                                <a:lnTo>
                                  <a:pt x="34171" y="48969"/>
                                </a:lnTo>
                                <a:lnTo>
                                  <a:pt x="42553" y="47474"/>
                                </a:lnTo>
                                <a:lnTo>
                                  <a:pt x="42553" y="68280"/>
                                </a:lnTo>
                                <a:lnTo>
                                  <a:pt x="35676" y="67011"/>
                                </a:lnTo>
                                <a:lnTo>
                                  <a:pt x="24285" y="67011"/>
                                </a:lnTo>
                                <a:lnTo>
                                  <a:pt x="24285" y="102020"/>
                                </a:lnTo>
                                <a:lnTo>
                                  <a:pt x="35676" y="102020"/>
                                </a:lnTo>
                                <a:lnTo>
                                  <a:pt x="42553" y="100737"/>
                                </a:lnTo>
                                <a:lnTo>
                                  <a:pt x="42553" y="121115"/>
                                </a:lnTo>
                                <a:lnTo>
                                  <a:pt x="42338" y="121135"/>
                                </a:lnTo>
                                <a:lnTo>
                                  <a:pt x="0" y="12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5621" y="1251656"/>
                            <a:ext cx="42554" cy="12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4" h="121096">
                                <a:moveTo>
                                  <a:pt x="0" y="0"/>
                                </a:moveTo>
                                <a:lnTo>
                                  <a:pt x="12516" y="1098"/>
                                </a:lnTo>
                                <a:cubicBezTo>
                                  <a:pt x="25723" y="3605"/>
                                  <a:pt x="38901" y="11094"/>
                                  <a:pt x="38901" y="30910"/>
                                </a:cubicBezTo>
                                <a:cubicBezTo>
                                  <a:pt x="38901" y="45517"/>
                                  <a:pt x="29228" y="55393"/>
                                  <a:pt x="14829" y="58186"/>
                                </a:cubicBezTo>
                                <a:lnTo>
                                  <a:pt x="14829" y="58401"/>
                                </a:lnTo>
                                <a:cubicBezTo>
                                  <a:pt x="31162" y="59904"/>
                                  <a:pt x="42554" y="71073"/>
                                  <a:pt x="42554" y="86107"/>
                                </a:cubicBezTo>
                                <a:cubicBezTo>
                                  <a:pt x="42554" y="108981"/>
                                  <a:pt x="27079" y="117236"/>
                                  <a:pt x="12905" y="119934"/>
                                </a:cubicBezTo>
                                <a:lnTo>
                                  <a:pt x="0" y="121096"/>
                                </a:lnTo>
                                <a:lnTo>
                                  <a:pt x="0" y="100718"/>
                                </a:lnTo>
                                <a:lnTo>
                                  <a:pt x="9966" y="98860"/>
                                </a:lnTo>
                                <a:cubicBezTo>
                                  <a:pt x="14829" y="96417"/>
                                  <a:pt x="18267" y="92228"/>
                                  <a:pt x="18267" y="85248"/>
                                </a:cubicBezTo>
                                <a:cubicBezTo>
                                  <a:pt x="18267" y="77301"/>
                                  <a:pt x="15044" y="72737"/>
                                  <a:pt x="10289" y="70160"/>
                                </a:cubicBezTo>
                                <a:lnTo>
                                  <a:pt x="0" y="68261"/>
                                </a:lnTo>
                                <a:lnTo>
                                  <a:pt x="0" y="47456"/>
                                </a:lnTo>
                                <a:lnTo>
                                  <a:pt x="6985" y="46210"/>
                                </a:lnTo>
                                <a:cubicBezTo>
                                  <a:pt x="11444" y="44062"/>
                                  <a:pt x="14614" y="40357"/>
                                  <a:pt x="14614" y="34129"/>
                                </a:cubicBezTo>
                                <a:cubicBezTo>
                                  <a:pt x="14614" y="27151"/>
                                  <a:pt x="11498" y="23393"/>
                                  <a:pt x="7011" y="21379"/>
                                </a:cubicBezTo>
                                <a:lnTo>
                                  <a:pt x="0" y="20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64080" y="1283421"/>
                            <a:ext cx="23423" cy="8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3" h="89351">
                                <a:moveTo>
                                  <a:pt x="0" y="0"/>
                                </a:moveTo>
                                <a:lnTo>
                                  <a:pt x="23423" y="0"/>
                                </a:lnTo>
                                <a:lnTo>
                                  <a:pt x="23423" y="89351"/>
                                </a:lnTo>
                                <a:lnTo>
                                  <a:pt x="0" y="89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64080" y="1244764"/>
                            <a:ext cx="23423" cy="2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3" h="22337">
                                <a:moveTo>
                                  <a:pt x="0" y="0"/>
                                </a:moveTo>
                                <a:lnTo>
                                  <a:pt x="23423" y="0"/>
                                </a:lnTo>
                                <a:lnTo>
                                  <a:pt x="23423" y="22337"/>
                                </a:lnTo>
                                <a:lnTo>
                                  <a:pt x="0" y="22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8350" y="1242620"/>
                            <a:ext cx="43629" cy="13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9" h="130745">
                                <a:moveTo>
                                  <a:pt x="0" y="0"/>
                                </a:moveTo>
                                <a:lnTo>
                                  <a:pt x="23423" y="0"/>
                                </a:lnTo>
                                <a:lnTo>
                                  <a:pt x="23423" y="52189"/>
                                </a:lnTo>
                                <a:lnTo>
                                  <a:pt x="23643" y="52189"/>
                                </a:lnTo>
                                <a:cubicBezTo>
                                  <a:pt x="26863" y="47893"/>
                                  <a:pt x="30516" y="44510"/>
                                  <a:pt x="34895" y="42201"/>
                                </a:cubicBezTo>
                                <a:lnTo>
                                  <a:pt x="43629" y="40218"/>
                                </a:lnTo>
                                <a:lnTo>
                                  <a:pt x="43629" y="56937"/>
                                </a:lnTo>
                                <a:lnTo>
                                  <a:pt x="34883" y="59379"/>
                                </a:lnTo>
                                <a:cubicBezTo>
                                  <a:pt x="26904" y="64443"/>
                                  <a:pt x="23643" y="75760"/>
                                  <a:pt x="23643" y="85264"/>
                                </a:cubicBezTo>
                                <a:cubicBezTo>
                                  <a:pt x="23643" y="94767"/>
                                  <a:pt x="26422" y="106204"/>
                                  <a:pt x="34340" y="111328"/>
                                </a:cubicBezTo>
                                <a:lnTo>
                                  <a:pt x="43629" y="113923"/>
                                </a:lnTo>
                                <a:lnTo>
                                  <a:pt x="43629" y="130745"/>
                                </a:lnTo>
                                <a:lnTo>
                                  <a:pt x="35620" y="129185"/>
                                </a:lnTo>
                                <a:cubicBezTo>
                                  <a:pt x="30838" y="127145"/>
                                  <a:pt x="26431" y="123923"/>
                                  <a:pt x="22991" y="119198"/>
                                </a:cubicBezTo>
                                <a:lnTo>
                                  <a:pt x="22567" y="119198"/>
                                </a:lnTo>
                                <a:lnTo>
                                  <a:pt x="22567" y="130151"/>
                                </a:lnTo>
                                <a:lnTo>
                                  <a:pt x="0" y="130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1979" y="1281277"/>
                            <a:ext cx="44266" cy="9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6" h="93427">
                                <a:moveTo>
                                  <a:pt x="6877" y="0"/>
                                </a:moveTo>
                                <a:cubicBezTo>
                                  <a:pt x="34165" y="0"/>
                                  <a:pt x="44266" y="21904"/>
                                  <a:pt x="44266" y="46606"/>
                                </a:cubicBezTo>
                                <a:cubicBezTo>
                                  <a:pt x="44266" y="70876"/>
                                  <a:pt x="34165" y="93427"/>
                                  <a:pt x="6877" y="93427"/>
                                </a:cubicBezTo>
                                <a:lnTo>
                                  <a:pt x="0" y="92088"/>
                                </a:lnTo>
                                <a:lnTo>
                                  <a:pt x="0" y="75266"/>
                                </a:lnTo>
                                <a:lnTo>
                                  <a:pt x="428" y="75386"/>
                                </a:lnTo>
                                <a:cubicBezTo>
                                  <a:pt x="15682" y="75386"/>
                                  <a:pt x="19987" y="58848"/>
                                  <a:pt x="19987" y="46606"/>
                                </a:cubicBezTo>
                                <a:cubicBezTo>
                                  <a:pt x="19987" y="34578"/>
                                  <a:pt x="15902" y="18040"/>
                                  <a:pt x="860" y="18040"/>
                                </a:cubicBezTo>
                                <a:lnTo>
                                  <a:pt x="0" y="18280"/>
                                </a:lnTo>
                                <a:lnTo>
                                  <a:pt x="0" y="1561"/>
                                </a:lnTo>
                                <a:lnTo>
                                  <a:pt x="6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11719" y="1242618"/>
                            <a:ext cx="23211" cy="13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130153">
                                <a:moveTo>
                                  <a:pt x="0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30153"/>
                                </a:lnTo>
                                <a:lnTo>
                                  <a:pt x="0" y="130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56421" y="1283421"/>
                            <a:ext cx="23211" cy="8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89351">
                                <a:moveTo>
                                  <a:pt x="0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89351"/>
                                </a:lnTo>
                                <a:lnTo>
                                  <a:pt x="0" y="89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56421" y="1244764"/>
                            <a:ext cx="23211" cy="2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22337">
                                <a:moveTo>
                                  <a:pt x="0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22337"/>
                                </a:lnTo>
                                <a:lnTo>
                                  <a:pt x="0" y="22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94893" y="1281277"/>
                            <a:ext cx="46960" cy="9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0" h="93427">
                                <a:moveTo>
                                  <a:pt x="46854" y="0"/>
                                </a:moveTo>
                                <a:lnTo>
                                  <a:pt x="46960" y="19"/>
                                </a:lnTo>
                                <a:lnTo>
                                  <a:pt x="46960" y="18064"/>
                                </a:lnTo>
                                <a:lnTo>
                                  <a:pt x="46854" y="18040"/>
                                </a:lnTo>
                                <a:cubicBezTo>
                                  <a:pt x="31804" y="18040"/>
                                  <a:pt x="24499" y="31143"/>
                                  <a:pt x="24499" y="44673"/>
                                </a:cubicBezTo>
                                <a:cubicBezTo>
                                  <a:pt x="24499" y="59278"/>
                                  <a:pt x="29015" y="75386"/>
                                  <a:pt x="46854" y="75386"/>
                                </a:cubicBezTo>
                                <a:lnTo>
                                  <a:pt x="46960" y="75359"/>
                                </a:lnTo>
                                <a:lnTo>
                                  <a:pt x="46960" y="93408"/>
                                </a:lnTo>
                                <a:lnTo>
                                  <a:pt x="46854" y="93427"/>
                                </a:lnTo>
                                <a:cubicBezTo>
                                  <a:pt x="17194" y="93427"/>
                                  <a:pt x="0" y="73024"/>
                                  <a:pt x="0" y="47465"/>
                                </a:cubicBezTo>
                                <a:cubicBezTo>
                                  <a:pt x="0" y="17828"/>
                                  <a:pt x="20415" y="0"/>
                                  <a:pt x="46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1853" y="1281296"/>
                            <a:ext cx="46740" cy="9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0" h="93390">
                                <a:moveTo>
                                  <a:pt x="0" y="0"/>
                                </a:moveTo>
                                <a:lnTo>
                                  <a:pt x="18364" y="3230"/>
                                </a:lnTo>
                                <a:cubicBezTo>
                                  <a:pt x="35257" y="9633"/>
                                  <a:pt x="46740" y="25219"/>
                                  <a:pt x="46740" y="47446"/>
                                </a:cubicBezTo>
                                <a:cubicBezTo>
                                  <a:pt x="46740" y="66616"/>
                                  <a:pt x="37068" y="82885"/>
                                  <a:pt x="19723" y="89821"/>
                                </a:cubicBezTo>
                                <a:lnTo>
                                  <a:pt x="0" y="93390"/>
                                </a:lnTo>
                                <a:lnTo>
                                  <a:pt x="0" y="75341"/>
                                </a:lnTo>
                                <a:lnTo>
                                  <a:pt x="10945" y="72652"/>
                                </a:lnTo>
                                <a:cubicBezTo>
                                  <a:pt x="19801" y="67488"/>
                                  <a:pt x="22461" y="55769"/>
                                  <a:pt x="22461" y="44655"/>
                                </a:cubicBezTo>
                                <a:cubicBezTo>
                                  <a:pt x="22461" y="34345"/>
                                  <a:pt x="18347" y="24519"/>
                                  <a:pt x="9855" y="20250"/>
                                </a:cubicBezTo>
                                <a:lnTo>
                                  <a:pt x="0" y="18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93753" y="1258085"/>
                            <a:ext cx="62752" cy="116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2" h="116620">
                                <a:moveTo>
                                  <a:pt x="40617" y="0"/>
                                </a:moveTo>
                                <a:lnTo>
                                  <a:pt x="40617" y="25337"/>
                                </a:lnTo>
                                <a:lnTo>
                                  <a:pt x="61252" y="25337"/>
                                </a:lnTo>
                                <a:lnTo>
                                  <a:pt x="61252" y="42308"/>
                                </a:lnTo>
                                <a:lnTo>
                                  <a:pt x="40617" y="42308"/>
                                </a:lnTo>
                                <a:lnTo>
                                  <a:pt x="40617" y="83974"/>
                                </a:lnTo>
                                <a:cubicBezTo>
                                  <a:pt x="40617" y="91492"/>
                                  <a:pt x="42550" y="98578"/>
                                  <a:pt x="51363" y="98578"/>
                                </a:cubicBezTo>
                                <a:cubicBezTo>
                                  <a:pt x="55659" y="98578"/>
                                  <a:pt x="59531" y="97720"/>
                                  <a:pt x="62108" y="96217"/>
                                </a:cubicBezTo>
                                <a:lnTo>
                                  <a:pt x="62752" y="114687"/>
                                </a:lnTo>
                                <a:cubicBezTo>
                                  <a:pt x="57811" y="115977"/>
                                  <a:pt x="52439" y="116620"/>
                                  <a:pt x="45558" y="116620"/>
                                </a:cubicBezTo>
                                <a:cubicBezTo>
                                  <a:pt x="27295" y="116620"/>
                                  <a:pt x="17194" y="105452"/>
                                  <a:pt x="17194" y="87840"/>
                                </a:cubicBezTo>
                                <a:lnTo>
                                  <a:pt x="17194" y="42308"/>
                                </a:lnTo>
                                <a:lnTo>
                                  <a:pt x="0" y="42308"/>
                                </a:lnTo>
                                <a:lnTo>
                                  <a:pt x="0" y="25337"/>
                                </a:lnTo>
                                <a:lnTo>
                                  <a:pt x="17194" y="25337"/>
                                </a:lnTo>
                                <a:lnTo>
                                  <a:pt x="17194" y="7297"/>
                                </a:lnTo>
                                <a:lnTo>
                                  <a:pt x="40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67470" y="1242620"/>
                            <a:ext cx="82091" cy="13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1" h="130151">
                                <a:moveTo>
                                  <a:pt x="0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52833"/>
                                </a:lnTo>
                                <a:lnTo>
                                  <a:pt x="23635" y="52833"/>
                                </a:lnTo>
                                <a:cubicBezTo>
                                  <a:pt x="29440" y="44241"/>
                                  <a:pt x="39541" y="38657"/>
                                  <a:pt x="51794" y="38657"/>
                                </a:cubicBezTo>
                                <a:cubicBezTo>
                                  <a:pt x="72853" y="38657"/>
                                  <a:pt x="82091" y="53477"/>
                                  <a:pt x="82091" y="73665"/>
                                </a:cubicBezTo>
                                <a:lnTo>
                                  <a:pt x="82091" y="130151"/>
                                </a:lnTo>
                                <a:lnTo>
                                  <a:pt x="58887" y="130151"/>
                                </a:lnTo>
                                <a:lnTo>
                                  <a:pt x="58887" y="82471"/>
                                </a:lnTo>
                                <a:cubicBezTo>
                                  <a:pt x="58887" y="71518"/>
                                  <a:pt x="58667" y="56697"/>
                                  <a:pt x="43838" y="56697"/>
                                </a:cubicBezTo>
                                <a:cubicBezTo>
                                  <a:pt x="26863" y="56697"/>
                                  <a:pt x="23211" y="74954"/>
                                  <a:pt x="23211" y="86337"/>
                                </a:cubicBezTo>
                                <a:lnTo>
                                  <a:pt x="23211" y="130151"/>
                                </a:lnTo>
                                <a:lnTo>
                                  <a:pt x="0" y="130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64391" y="1281277"/>
                            <a:ext cx="42019" cy="9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" h="92699">
                                <a:moveTo>
                                  <a:pt x="41481" y="0"/>
                                </a:moveTo>
                                <a:lnTo>
                                  <a:pt x="42019" y="106"/>
                                </a:lnTo>
                                <a:lnTo>
                                  <a:pt x="42019" y="17354"/>
                                </a:lnTo>
                                <a:lnTo>
                                  <a:pt x="28050" y="22979"/>
                                </a:lnTo>
                                <a:cubicBezTo>
                                  <a:pt x="24611" y="26738"/>
                                  <a:pt x="22677" y="32001"/>
                                  <a:pt x="22142" y="38015"/>
                                </a:cubicBezTo>
                                <a:lnTo>
                                  <a:pt x="42019" y="38015"/>
                                </a:lnTo>
                                <a:lnTo>
                                  <a:pt x="42019" y="53909"/>
                                </a:lnTo>
                                <a:lnTo>
                                  <a:pt x="22142" y="53909"/>
                                </a:lnTo>
                                <a:cubicBezTo>
                                  <a:pt x="22677" y="61104"/>
                                  <a:pt x="25469" y="66742"/>
                                  <a:pt x="29928" y="70581"/>
                                </a:cubicBezTo>
                                <a:lnTo>
                                  <a:pt x="42019" y="74579"/>
                                </a:lnTo>
                                <a:lnTo>
                                  <a:pt x="42019" y="92699"/>
                                </a:lnTo>
                                <a:lnTo>
                                  <a:pt x="26931" y="90320"/>
                                </a:lnTo>
                                <a:cubicBezTo>
                                  <a:pt x="9672" y="84179"/>
                                  <a:pt x="0" y="69158"/>
                                  <a:pt x="0" y="47250"/>
                                </a:cubicBezTo>
                                <a:cubicBezTo>
                                  <a:pt x="0" y="21261"/>
                                  <a:pt x="13754" y="0"/>
                                  <a:pt x="41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06410" y="1348717"/>
                            <a:ext cx="35351" cy="2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" h="25988">
                                <a:moveTo>
                                  <a:pt x="35351" y="0"/>
                                </a:moveTo>
                                <a:lnTo>
                                  <a:pt x="35351" y="18900"/>
                                </a:lnTo>
                                <a:cubicBezTo>
                                  <a:pt x="26969" y="23625"/>
                                  <a:pt x="17088" y="25988"/>
                                  <a:pt x="4622" y="25988"/>
                                </a:cubicBezTo>
                                <a:lnTo>
                                  <a:pt x="0" y="25259"/>
                                </a:lnTo>
                                <a:lnTo>
                                  <a:pt x="0" y="7139"/>
                                </a:lnTo>
                                <a:lnTo>
                                  <a:pt x="5691" y="9021"/>
                                </a:lnTo>
                                <a:cubicBezTo>
                                  <a:pt x="17088" y="9021"/>
                                  <a:pt x="26757" y="4940"/>
                                  <a:pt x="35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06410" y="1281383"/>
                            <a:ext cx="42011" cy="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1" h="53803">
                                <a:moveTo>
                                  <a:pt x="0" y="0"/>
                                </a:moveTo>
                                <a:lnTo>
                                  <a:pt x="20074" y="3939"/>
                                </a:lnTo>
                                <a:cubicBezTo>
                                  <a:pt x="36696" y="11802"/>
                                  <a:pt x="42011" y="30448"/>
                                  <a:pt x="42011" y="53803"/>
                                </a:cubicBezTo>
                                <a:lnTo>
                                  <a:pt x="0" y="53803"/>
                                </a:lnTo>
                                <a:lnTo>
                                  <a:pt x="0" y="37910"/>
                                </a:lnTo>
                                <a:lnTo>
                                  <a:pt x="19877" y="37910"/>
                                </a:lnTo>
                                <a:cubicBezTo>
                                  <a:pt x="19020" y="26527"/>
                                  <a:pt x="13860" y="16858"/>
                                  <a:pt x="970" y="16858"/>
                                </a:cubicBezTo>
                                <a:lnTo>
                                  <a:pt x="0" y="17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63683" y="1242620"/>
                            <a:ext cx="82932" cy="13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2" h="130151">
                                <a:moveTo>
                                  <a:pt x="0" y="0"/>
                                </a:moveTo>
                                <a:lnTo>
                                  <a:pt x="23423" y="0"/>
                                </a:lnTo>
                                <a:lnTo>
                                  <a:pt x="23423" y="76458"/>
                                </a:lnTo>
                                <a:lnTo>
                                  <a:pt x="23643" y="76458"/>
                                </a:lnTo>
                                <a:lnTo>
                                  <a:pt x="51362" y="40801"/>
                                </a:lnTo>
                                <a:lnTo>
                                  <a:pt x="78840" y="40801"/>
                                </a:lnTo>
                                <a:lnTo>
                                  <a:pt x="45565" y="80754"/>
                                </a:lnTo>
                                <a:lnTo>
                                  <a:pt x="82932" y="130151"/>
                                </a:lnTo>
                                <a:lnTo>
                                  <a:pt x="53514" y="130151"/>
                                </a:lnTo>
                                <a:lnTo>
                                  <a:pt x="23643" y="86767"/>
                                </a:lnTo>
                                <a:lnTo>
                                  <a:pt x="23423" y="86767"/>
                                </a:lnTo>
                                <a:lnTo>
                                  <a:pt x="23423" y="130151"/>
                                </a:lnTo>
                                <a:lnTo>
                                  <a:pt x="0" y="130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271400" y="1251637"/>
                            <a:ext cx="112379" cy="12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9" h="121135">
                                <a:moveTo>
                                  <a:pt x="0" y="0"/>
                                </a:moveTo>
                                <a:lnTo>
                                  <a:pt x="25992" y="0"/>
                                </a:lnTo>
                                <a:lnTo>
                                  <a:pt x="57137" y="95147"/>
                                </a:lnTo>
                                <a:lnTo>
                                  <a:pt x="57364" y="95147"/>
                                </a:lnTo>
                                <a:lnTo>
                                  <a:pt x="88055" y="0"/>
                                </a:lnTo>
                                <a:lnTo>
                                  <a:pt x="112379" y="0"/>
                                </a:lnTo>
                                <a:lnTo>
                                  <a:pt x="71535" y="121135"/>
                                </a:lnTo>
                                <a:lnTo>
                                  <a:pt x="41678" y="12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389993" y="1281277"/>
                            <a:ext cx="46755" cy="9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5" h="93427">
                                <a:moveTo>
                                  <a:pt x="46679" y="0"/>
                                </a:moveTo>
                                <a:lnTo>
                                  <a:pt x="46755" y="13"/>
                                </a:lnTo>
                                <a:lnTo>
                                  <a:pt x="46755" y="18057"/>
                                </a:lnTo>
                                <a:lnTo>
                                  <a:pt x="46679" y="18040"/>
                                </a:lnTo>
                                <a:cubicBezTo>
                                  <a:pt x="31599" y="18040"/>
                                  <a:pt x="24325" y="31143"/>
                                  <a:pt x="24325" y="44673"/>
                                </a:cubicBezTo>
                                <a:cubicBezTo>
                                  <a:pt x="24325" y="59278"/>
                                  <a:pt x="29023" y="75386"/>
                                  <a:pt x="46679" y="75386"/>
                                </a:cubicBezTo>
                                <a:lnTo>
                                  <a:pt x="46755" y="75367"/>
                                </a:lnTo>
                                <a:lnTo>
                                  <a:pt x="46755" y="93414"/>
                                </a:lnTo>
                                <a:lnTo>
                                  <a:pt x="46679" y="93427"/>
                                </a:lnTo>
                                <a:cubicBezTo>
                                  <a:pt x="17201" y="93427"/>
                                  <a:pt x="0" y="73024"/>
                                  <a:pt x="0" y="47465"/>
                                </a:cubicBezTo>
                                <a:cubicBezTo>
                                  <a:pt x="0" y="17828"/>
                                  <a:pt x="20232" y="0"/>
                                  <a:pt x="46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36748" y="1281291"/>
                            <a:ext cx="46755" cy="9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5" h="93401">
                                <a:moveTo>
                                  <a:pt x="0" y="0"/>
                                </a:moveTo>
                                <a:lnTo>
                                  <a:pt x="18463" y="3235"/>
                                </a:lnTo>
                                <a:cubicBezTo>
                                  <a:pt x="35374" y="9639"/>
                                  <a:pt x="46755" y="25224"/>
                                  <a:pt x="46755" y="47451"/>
                                </a:cubicBezTo>
                                <a:cubicBezTo>
                                  <a:pt x="46755" y="66621"/>
                                  <a:pt x="37079" y="82890"/>
                                  <a:pt x="19742" y="89827"/>
                                </a:cubicBezTo>
                                <a:lnTo>
                                  <a:pt x="0" y="93401"/>
                                </a:lnTo>
                                <a:lnTo>
                                  <a:pt x="0" y="75354"/>
                                </a:lnTo>
                                <a:lnTo>
                                  <a:pt x="10954" y="72657"/>
                                </a:lnTo>
                                <a:cubicBezTo>
                                  <a:pt x="19788" y="67493"/>
                                  <a:pt x="22430" y="55775"/>
                                  <a:pt x="22430" y="44660"/>
                                </a:cubicBezTo>
                                <a:cubicBezTo>
                                  <a:pt x="22430" y="34351"/>
                                  <a:pt x="18339" y="24524"/>
                                  <a:pt x="9867" y="20255"/>
                                </a:cubicBez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500705" y="1242618"/>
                            <a:ext cx="23211" cy="13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130153">
                                <a:moveTo>
                                  <a:pt x="0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30153"/>
                                </a:lnTo>
                                <a:lnTo>
                                  <a:pt x="0" y="130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47081" y="1242620"/>
                            <a:ext cx="82977" cy="13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77" h="130151">
                                <a:moveTo>
                                  <a:pt x="0" y="0"/>
                                </a:moveTo>
                                <a:lnTo>
                                  <a:pt x="23264" y="0"/>
                                </a:lnTo>
                                <a:lnTo>
                                  <a:pt x="23264" y="76458"/>
                                </a:lnTo>
                                <a:lnTo>
                                  <a:pt x="23643" y="76458"/>
                                </a:lnTo>
                                <a:lnTo>
                                  <a:pt x="51378" y="40801"/>
                                </a:lnTo>
                                <a:lnTo>
                                  <a:pt x="78885" y="40801"/>
                                </a:lnTo>
                                <a:lnTo>
                                  <a:pt x="45619" y="80754"/>
                                </a:lnTo>
                                <a:lnTo>
                                  <a:pt x="82977" y="130151"/>
                                </a:lnTo>
                                <a:lnTo>
                                  <a:pt x="53575" y="130151"/>
                                </a:lnTo>
                                <a:lnTo>
                                  <a:pt x="23643" y="86767"/>
                                </a:lnTo>
                                <a:lnTo>
                                  <a:pt x="23264" y="86767"/>
                                </a:lnTo>
                                <a:lnTo>
                                  <a:pt x="23264" y="130151"/>
                                </a:lnTo>
                                <a:lnTo>
                                  <a:pt x="0" y="130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635666" y="1281277"/>
                            <a:ext cx="42133" cy="9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3" h="92691">
                                <a:moveTo>
                                  <a:pt x="41678" y="0"/>
                                </a:moveTo>
                                <a:lnTo>
                                  <a:pt x="42133" y="89"/>
                                </a:lnTo>
                                <a:lnTo>
                                  <a:pt x="42133" y="17302"/>
                                </a:lnTo>
                                <a:lnTo>
                                  <a:pt x="28142" y="22979"/>
                                </a:lnTo>
                                <a:cubicBezTo>
                                  <a:pt x="24761" y="26738"/>
                                  <a:pt x="22885" y="32001"/>
                                  <a:pt x="22355" y="38015"/>
                                </a:cubicBezTo>
                                <a:lnTo>
                                  <a:pt x="42133" y="38015"/>
                                </a:lnTo>
                                <a:lnTo>
                                  <a:pt x="42133" y="53909"/>
                                </a:lnTo>
                                <a:lnTo>
                                  <a:pt x="22355" y="53909"/>
                                </a:lnTo>
                                <a:cubicBezTo>
                                  <a:pt x="22885" y="61104"/>
                                  <a:pt x="25670" y="66742"/>
                                  <a:pt x="30122" y="70581"/>
                                </a:cubicBezTo>
                                <a:lnTo>
                                  <a:pt x="42133" y="74555"/>
                                </a:lnTo>
                                <a:lnTo>
                                  <a:pt x="42133" y="92691"/>
                                </a:lnTo>
                                <a:lnTo>
                                  <a:pt x="27014" y="90320"/>
                                </a:lnTo>
                                <a:cubicBezTo>
                                  <a:pt x="9676" y="84179"/>
                                  <a:pt x="0" y="69158"/>
                                  <a:pt x="0" y="47250"/>
                                </a:cubicBezTo>
                                <a:cubicBezTo>
                                  <a:pt x="0" y="21261"/>
                                  <a:pt x="13716" y="0"/>
                                  <a:pt x="41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677798" y="1348717"/>
                            <a:ext cx="35464" cy="2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" h="25988">
                                <a:moveTo>
                                  <a:pt x="35464" y="0"/>
                                </a:moveTo>
                                <a:lnTo>
                                  <a:pt x="35464" y="18900"/>
                                </a:lnTo>
                                <a:cubicBezTo>
                                  <a:pt x="26825" y="23625"/>
                                  <a:pt x="17202" y="25988"/>
                                  <a:pt x="4698" y="25988"/>
                                </a:cubicBezTo>
                                <a:lnTo>
                                  <a:pt x="0" y="25251"/>
                                </a:lnTo>
                                <a:lnTo>
                                  <a:pt x="0" y="7115"/>
                                </a:lnTo>
                                <a:lnTo>
                                  <a:pt x="5759" y="9021"/>
                                </a:lnTo>
                                <a:cubicBezTo>
                                  <a:pt x="16974" y="9021"/>
                                  <a:pt x="26598" y="4940"/>
                                  <a:pt x="35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77798" y="1281367"/>
                            <a:ext cx="41905" cy="5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5" h="53819">
                                <a:moveTo>
                                  <a:pt x="0" y="0"/>
                                </a:moveTo>
                                <a:lnTo>
                                  <a:pt x="20135" y="3955"/>
                                </a:lnTo>
                                <a:cubicBezTo>
                                  <a:pt x="36705" y="11818"/>
                                  <a:pt x="41905" y="30464"/>
                                  <a:pt x="41905" y="53819"/>
                                </a:cubicBezTo>
                                <a:lnTo>
                                  <a:pt x="0" y="53819"/>
                                </a:lnTo>
                                <a:lnTo>
                                  <a:pt x="0" y="37926"/>
                                </a:lnTo>
                                <a:lnTo>
                                  <a:pt x="19778" y="37926"/>
                                </a:lnTo>
                                <a:cubicBezTo>
                                  <a:pt x="19096" y="26543"/>
                                  <a:pt x="13943" y="16874"/>
                                  <a:pt x="833" y="16874"/>
                                </a:cubicBezTo>
                                <a:lnTo>
                                  <a:pt x="0" y="17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726751" y="1258085"/>
                            <a:ext cx="62744" cy="116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4" h="116620">
                                <a:moveTo>
                                  <a:pt x="40390" y="0"/>
                                </a:moveTo>
                                <a:lnTo>
                                  <a:pt x="40390" y="25337"/>
                                </a:lnTo>
                                <a:lnTo>
                                  <a:pt x="61077" y="25337"/>
                                </a:lnTo>
                                <a:lnTo>
                                  <a:pt x="61077" y="42308"/>
                                </a:lnTo>
                                <a:lnTo>
                                  <a:pt x="40390" y="42308"/>
                                </a:lnTo>
                                <a:lnTo>
                                  <a:pt x="40390" y="83974"/>
                                </a:lnTo>
                                <a:cubicBezTo>
                                  <a:pt x="40390" y="91492"/>
                                  <a:pt x="42587" y="98578"/>
                                  <a:pt x="51378" y="98578"/>
                                </a:cubicBezTo>
                                <a:cubicBezTo>
                                  <a:pt x="55470" y="98578"/>
                                  <a:pt x="59562" y="97720"/>
                                  <a:pt x="61911" y="96217"/>
                                </a:cubicBezTo>
                                <a:lnTo>
                                  <a:pt x="62744" y="114687"/>
                                </a:lnTo>
                                <a:cubicBezTo>
                                  <a:pt x="57819" y="115977"/>
                                  <a:pt x="52439" y="116620"/>
                                  <a:pt x="45619" y="116620"/>
                                </a:cubicBezTo>
                                <a:cubicBezTo>
                                  <a:pt x="27280" y="116620"/>
                                  <a:pt x="17202" y="105452"/>
                                  <a:pt x="17202" y="87840"/>
                                </a:cubicBezTo>
                                <a:lnTo>
                                  <a:pt x="17202" y="42308"/>
                                </a:lnTo>
                                <a:lnTo>
                                  <a:pt x="0" y="42308"/>
                                </a:lnTo>
                                <a:lnTo>
                                  <a:pt x="0" y="25337"/>
                                </a:lnTo>
                                <a:lnTo>
                                  <a:pt x="17202" y="25337"/>
                                </a:lnTo>
                                <a:lnTo>
                                  <a:pt x="17202" y="7297"/>
                                </a:lnTo>
                                <a:lnTo>
                                  <a:pt x="40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96391" y="1281277"/>
                            <a:ext cx="64715" cy="9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15" h="93427">
                                <a:moveTo>
                                  <a:pt x="35010" y="0"/>
                                </a:moveTo>
                                <a:cubicBezTo>
                                  <a:pt x="45998" y="0"/>
                                  <a:pt x="53121" y="1720"/>
                                  <a:pt x="60395" y="3220"/>
                                </a:cubicBezTo>
                                <a:lnTo>
                                  <a:pt x="58880" y="20836"/>
                                </a:lnTo>
                                <a:cubicBezTo>
                                  <a:pt x="51832" y="18472"/>
                                  <a:pt x="46680" y="16964"/>
                                  <a:pt x="38041" y="16964"/>
                                </a:cubicBezTo>
                                <a:cubicBezTo>
                                  <a:pt x="31827" y="16964"/>
                                  <a:pt x="24325" y="19328"/>
                                  <a:pt x="24325" y="26846"/>
                                </a:cubicBezTo>
                                <a:cubicBezTo>
                                  <a:pt x="24325" y="41237"/>
                                  <a:pt x="64715" y="32001"/>
                                  <a:pt x="64715" y="64432"/>
                                </a:cubicBezTo>
                                <a:cubicBezTo>
                                  <a:pt x="64715" y="85267"/>
                                  <a:pt x="46225" y="93427"/>
                                  <a:pt x="27280" y="93427"/>
                                </a:cubicBezTo>
                                <a:cubicBezTo>
                                  <a:pt x="18490" y="93427"/>
                                  <a:pt x="9472" y="91925"/>
                                  <a:pt x="909" y="89776"/>
                                </a:cubicBezTo>
                                <a:lnTo>
                                  <a:pt x="2349" y="70661"/>
                                </a:lnTo>
                                <a:cubicBezTo>
                                  <a:pt x="9472" y="74313"/>
                                  <a:pt x="17202" y="76460"/>
                                  <a:pt x="25159" y="76460"/>
                                </a:cubicBezTo>
                                <a:cubicBezTo>
                                  <a:pt x="31145" y="76460"/>
                                  <a:pt x="40390" y="74313"/>
                                  <a:pt x="40390" y="65507"/>
                                </a:cubicBezTo>
                                <a:cubicBezTo>
                                  <a:pt x="40390" y="48110"/>
                                  <a:pt x="0" y="60138"/>
                                  <a:pt x="0" y="27706"/>
                                </a:cubicBezTo>
                                <a:cubicBezTo>
                                  <a:pt x="0" y="8591"/>
                                  <a:pt x="16747" y="0"/>
                                  <a:pt x="35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867547" y="1283421"/>
                            <a:ext cx="150420" cy="8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20" h="89351">
                                <a:moveTo>
                                  <a:pt x="0" y="0"/>
                                </a:moveTo>
                                <a:lnTo>
                                  <a:pt x="24477" y="0"/>
                                </a:lnTo>
                                <a:lnTo>
                                  <a:pt x="44255" y="66155"/>
                                </a:lnTo>
                                <a:lnTo>
                                  <a:pt x="44709" y="66155"/>
                                </a:lnTo>
                                <a:lnTo>
                                  <a:pt x="62745" y="0"/>
                                </a:lnTo>
                                <a:lnTo>
                                  <a:pt x="89797" y="0"/>
                                </a:lnTo>
                                <a:lnTo>
                                  <a:pt x="109348" y="66155"/>
                                </a:lnTo>
                                <a:lnTo>
                                  <a:pt x="109575" y="66155"/>
                                </a:lnTo>
                                <a:lnTo>
                                  <a:pt x="128293" y="0"/>
                                </a:lnTo>
                                <a:lnTo>
                                  <a:pt x="150420" y="0"/>
                                </a:lnTo>
                                <a:lnTo>
                                  <a:pt x="122912" y="89351"/>
                                </a:lnTo>
                                <a:lnTo>
                                  <a:pt x="95632" y="89351"/>
                                </a:lnTo>
                                <a:lnTo>
                                  <a:pt x="76081" y="21048"/>
                                </a:lnTo>
                                <a:lnTo>
                                  <a:pt x="75854" y="21048"/>
                                </a:lnTo>
                                <a:lnTo>
                                  <a:pt x="56758" y="89351"/>
                                </a:lnTo>
                                <a:lnTo>
                                  <a:pt x="30084" y="89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030622" y="1283421"/>
                            <a:ext cx="23264" cy="8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4" h="89351">
                                <a:moveTo>
                                  <a:pt x="0" y="0"/>
                                </a:moveTo>
                                <a:lnTo>
                                  <a:pt x="23264" y="0"/>
                                </a:lnTo>
                                <a:lnTo>
                                  <a:pt x="23264" y="89351"/>
                                </a:lnTo>
                                <a:lnTo>
                                  <a:pt x="0" y="89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030622" y="1244764"/>
                            <a:ext cx="23264" cy="2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4" h="22337">
                                <a:moveTo>
                                  <a:pt x="0" y="0"/>
                                </a:moveTo>
                                <a:lnTo>
                                  <a:pt x="23264" y="0"/>
                                </a:lnTo>
                                <a:lnTo>
                                  <a:pt x="23264" y="22337"/>
                                </a:lnTo>
                                <a:lnTo>
                                  <a:pt x="0" y="22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077301" y="1242618"/>
                            <a:ext cx="23211" cy="13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130153">
                                <a:moveTo>
                                  <a:pt x="0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30153"/>
                                </a:lnTo>
                                <a:lnTo>
                                  <a:pt x="0" y="130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72907" y="761520"/>
                            <a:ext cx="505259" cy="61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59" h="610178">
                                <a:moveTo>
                                  <a:pt x="18482" y="0"/>
                                </a:moveTo>
                                <a:cubicBezTo>
                                  <a:pt x="18482" y="0"/>
                                  <a:pt x="70709" y="16964"/>
                                  <a:pt x="135181" y="48105"/>
                                </a:cubicBezTo>
                                <a:cubicBezTo>
                                  <a:pt x="336342" y="145186"/>
                                  <a:pt x="493210" y="336551"/>
                                  <a:pt x="503743" y="566149"/>
                                </a:cubicBezTo>
                                <a:cubicBezTo>
                                  <a:pt x="505259" y="595789"/>
                                  <a:pt x="502682" y="610178"/>
                                  <a:pt x="502682" y="610178"/>
                                </a:cubicBezTo>
                                <a:lnTo>
                                  <a:pt x="443575" y="609319"/>
                                </a:lnTo>
                                <a:cubicBezTo>
                                  <a:pt x="443575" y="609319"/>
                                  <a:pt x="445318" y="591493"/>
                                  <a:pt x="444257" y="568941"/>
                                </a:cubicBezTo>
                                <a:cubicBezTo>
                                  <a:pt x="432436" y="311639"/>
                                  <a:pt x="230601" y="132085"/>
                                  <a:pt x="0" y="56696"/>
                                </a:cubicBezTo>
                                <a:lnTo>
                                  <a:pt x="18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72907" y="761519"/>
                            <a:ext cx="505259" cy="61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59" h="610179">
                                <a:moveTo>
                                  <a:pt x="18482" y="0"/>
                                </a:moveTo>
                                <a:cubicBezTo>
                                  <a:pt x="18482" y="0"/>
                                  <a:pt x="70709" y="16964"/>
                                  <a:pt x="135181" y="48105"/>
                                </a:cubicBezTo>
                                <a:cubicBezTo>
                                  <a:pt x="336342" y="145186"/>
                                  <a:pt x="493210" y="336552"/>
                                  <a:pt x="503743" y="566149"/>
                                </a:cubicBezTo>
                                <a:cubicBezTo>
                                  <a:pt x="505259" y="595789"/>
                                  <a:pt x="502682" y="610179"/>
                                  <a:pt x="502682" y="610179"/>
                                </a:cubicBezTo>
                                <a:lnTo>
                                  <a:pt x="443575" y="609319"/>
                                </a:lnTo>
                                <a:cubicBezTo>
                                  <a:pt x="443575" y="609319"/>
                                  <a:pt x="445318" y="591493"/>
                                  <a:pt x="444257" y="568941"/>
                                </a:cubicBezTo>
                                <a:cubicBezTo>
                                  <a:pt x="432436" y="311639"/>
                                  <a:pt x="230601" y="132085"/>
                                  <a:pt x="0" y="56697"/>
                                </a:cubicBezTo>
                                <a:close/>
                              </a:path>
                            </a:pathLst>
                          </a:custGeom>
                          <a:ln w="752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127346" y="761519"/>
                            <a:ext cx="505289" cy="61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89" h="610179">
                                <a:moveTo>
                                  <a:pt x="486799" y="0"/>
                                </a:moveTo>
                                <a:lnTo>
                                  <a:pt x="505289" y="56697"/>
                                </a:lnTo>
                                <a:cubicBezTo>
                                  <a:pt x="274696" y="132085"/>
                                  <a:pt x="72899" y="311639"/>
                                  <a:pt x="61077" y="568941"/>
                                </a:cubicBezTo>
                                <a:cubicBezTo>
                                  <a:pt x="60016" y="591493"/>
                                  <a:pt x="61683" y="609319"/>
                                  <a:pt x="61683" y="609319"/>
                                </a:cubicBezTo>
                                <a:lnTo>
                                  <a:pt x="2576" y="610179"/>
                                </a:lnTo>
                                <a:cubicBezTo>
                                  <a:pt x="2576" y="610179"/>
                                  <a:pt x="0" y="595789"/>
                                  <a:pt x="1516" y="566149"/>
                                </a:cubicBezTo>
                                <a:cubicBezTo>
                                  <a:pt x="12049" y="336552"/>
                                  <a:pt x="168985" y="145186"/>
                                  <a:pt x="370101" y="48105"/>
                                </a:cubicBezTo>
                                <a:cubicBezTo>
                                  <a:pt x="434588" y="16964"/>
                                  <a:pt x="486799" y="0"/>
                                  <a:pt x="486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127346" y="761519"/>
                            <a:ext cx="505289" cy="61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89" h="610179">
                                <a:moveTo>
                                  <a:pt x="486799" y="0"/>
                                </a:moveTo>
                                <a:cubicBezTo>
                                  <a:pt x="486799" y="0"/>
                                  <a:pt x="434588" y="16964"/>
                                  <a:pt x="370101" y="48105"/>
                                </a:cubicBezTo>
                                <a:cubicBezTo>
                                  <a:pt x="168985" y="145186"/>
                                  <a:pt x="12049" y="336552"/>
                                  <a:pt x="1516" y="566149"/>
                                </a:cubicBezTo>
                                <a:cubicBezTo>
                                  <a:pt x="0" y="595789"/>
                                  <a:pt x="2576" y="610179"/>
                                  <a:pt x="2576" y="610179"/>
                                </a:cubicBezTo>
                                <a:lnTo>
                                  <a:pt x="61683" y="609319"/>
                                </a:lnTo>
                                <a:cubicBezTo>
                                  <a:pt x="61683" y="609319"/>
                                  <a:pt x="60016" y="591493"/>
                                  <a:pt x="61077" y="568941"/>
                                </a:cubicBezTo>
                                <a:cubicBezTo>
                                  <a:pt x="72899" y="311639"/>
                                  <a:pt x="274696" y="132085"/>
                                  <a:pt x="505289" y="56697"/>
                                </a:cubicBezTo>
                                <a:close/>
                              </a:path>
                            </a:pathLst>
                          </a:custGeom>
                          <a:ln w="752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35703" y="658210"/>
                            <a:ext cx="331984" cy="33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84" h="331832">
                                <a:moveTo>
                                  <a:pt x="166106" y="0"/>
                                </a:moveTo>
                                <a:cubicBezTo>
                                  <a:pt x="257646" y="0"/>
                                  <a:pt x="331984" y="74313"/>
                                  <a:pt x="331984" y="166022"/>
                                </a:cubicBezTo>
                                <a:cubicBezTo>
                                  <a:pt x="331984" y="257731"/>
                                  <a:pt x="257646" y="331832"/>
                                  <a:pt x="166106" y="331832"/>
                                </a:cubicBezTo>
                                <a:cubicBezTo>
                                  <a:pt x="74338" y="331832"/>
                                  <a:pt x="0" y="257731"/>
                                  <a:pt x="0" y="166022"/>
                                </a:cubicBezTo>
                                <a:cubicBezTo>
                                  <a:pt x="0" y="74313"/>
                                  <a:pt x="74338" y="0"/>
                                  <a:pt x="166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35703" y="658210"/>
                            <a:ext cx="331984" cy="33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84" h="331832">
                                <a:moveTo>
                                  <a:pt x="0" y="166022"/>
                                </a:moveTo>
                                <a:cubicBezTo>
                                  <a:pt x="0" y="74313"/>
                                  <a:pt x="74338" y="0"/>
                                  <a:pt x="166106" y="0"/>
                                </a:cubicBezTo>
                                <a:cubicBezTo>
                                  <a:pt x="257646" y="0"/>
                                  <a:pt x="331984" y="74313"/>
                                  <a:pt x="331984" y="166022"/>
                                </a:cubicBezTo>
                                <a:cubicBezTo>
                                  <a:pt x="331984" y="257731"/>
                                  <a:pt x="257646" y="331832"/>
                                  <a:pt x="166106" y="331832"/>
                                </a:cubicBezTo>
                                <a:cubicBezTo>
                                  <a:pt x="74338" y="331832"/>
                                  <a:pt x="0" y="257731"/>
                                  <a:pt x="0" y="166022"/>
                                </a:cubicBezTo>
                                <a:close/>
                              </a:path>
                            </a:pathLst>
                          </a:custGeom>
                          <a:ln w="1719" cap="flat">
                            <a:miter lim="127000"/>
                          </a:ln>
                        </wps:spPr>
                        <wps:style>
                          <a:lnRef idx="1">
                            <a:srgbClr val="FFD5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423160" y="-3047"/>
                            <a:ext cx="3660648" cy="2039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0" o:spid="_x0000_s1026" style="width:479pt;height:194.85pt;mso-position-horizontal-relative:char;mso-position-vertical-relative:line" coordsize="60830,2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">
                <v:shape id="Shape 1141" o:spid="_x0000_s1027" style="position:absolute;width:22713;height:20378;visibility:visible;mso-wrap-style:square;v-text-anchor:top" coordsize="2271395,2037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zxsEA&#10;AADdAAAADwAAAGRycy9kb3ducmV2LnhtbERPTUvDQBC9F/wPywje2k1ExKbdliAKnpTG2vOQnWZD&#10;s7Nhd2zjv3eFgrd5vM9Zbyc/qDPF1Ac2UC4KUMRtsD13Bvafr/MnUEmQLQ6BycAPJdhubmZrrGy4&#10;8I7OjXQqh3Cq0IATGSutU+vIY1qEkThzxxA9Soax0zbiJYf7Qd8XxaP22HNucDjSs6P21Hx7A+/x&#10;o64PkzQvX7pe+n27xNGJMXe3U70CJTTJv/jqfrN5fvlQwt83+QS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dc8bBAAAA3QAAAA8AAAAAAAAAAAAAAAAAmAIAAGRycy9kb3du&#10;cmV2LnhtbFBLBQYAAAAABAAEAPUAAACGAwAAAAA=&#10;" path="m,l2271395,r,2037842l,2037842,,e" fillcolor="#cdcdcd" stroked="f" strokeweight="0">
                  <v:stroke miterlimit="83231f" joinstyle="miter"/>
                  <v:path arrowok="t" textboxrect="0,0,2271395,2037842"/>
                </v:shape>
                <v:shape id="Shape 1142" o:spid="_x0000_s1028" style="position:absolute;top:6567;width:22713;height:7242;visibility:visible;mso-wrap-style:square;v-text-anchor:top" coordsize="2271395,72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6J8QA&#10;AADdAAAADwAAAGRycy9kb3ducmV2LnhtbERPS2vCQBC+F/wPywheRDfaViS6ipSKvQjWB3gcsmMS&#10;kp1Nsqum/fVuQehtPr7nzJetKcWNGpdbVjAaRiCIE6tzThUcD+vBFITzyBpLy6TghxwsF52XOcba&#10;3vmbbnufihDCLkYFmfdVLKVLMjLohrYiDtzFNgZ9gE0qdYP3EG5KOY6iiTSYc2jIsKKPjJJifzUK&#10;+kVd17vPSp6L7fuvc2YjT/pVqV63Xc1AeGr9v/jp/tJh/uhtDH/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7eifEAAAA3QAAAA8AAAAAAAAAAAAAAAAAmAIAAGRycy9k&#10;b3ducmV2LnhtbFBLBQYAAAAABAAEAPUAAACJAwAAAAA=&#10;" path="m,l2271395,r,724205l,724205,,e" fillcolor="#cdcdcd" stroked="f" strokeweight="0">
                  <v:stroke miterlimit="83231f" joinstyle="miter"/>
                  <v:path arrowok="t" textboxrect="0,0,2271395,724205"/>
                </v:shape>
                <v:rect id="Rectangle 8" o:spid="_x0000_s1029" style="position:absolute;left:21064;top:1266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81A93" w:rsidRDefault="00373E8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2713;top:28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81A93" w:rsidRDefault="00373E8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top:20407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81A93" w:rsidRDefault="00373E8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top:2187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81A93" w:rsidRDefault="00373E8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top:23333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81A93" w:rsidRDefault="00373E8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" o:spid="_x0000_s1034" style="position:absolute;left:1630;top:12516;width:426;height:1211;visibility:visible;mso-wrap-style:square;v-text-anchor:top" coordsize="42553,12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mscQA&#10;AADbAAAADwAAAGRycy9kb3ducmV2LnhtbESP0WrCQBRE3wX/YblCX4putNaWmI2IpWDfrPEDLtlr&#10;EszeDdmt2fr1bqHg4zAzZ5hsE0wrrtS7xrKC+SwBQVxa3XCl4FR8Tt9BOI+ssbVMCn7JwSYfjzJM&#10;tR34m65HX4kIYZeigtr7LpXSlTUZdDPbEUfvbHuDPsq+krrHIcJNKxdJspIGG44LNXa0q6m8HH+M&#10;gtftc7gNZlm8HcIuLL50sfpwN6WeJmG7BuEp+Ef4v73XCl6W8Pc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prHEAAAA2wAAAA8AAAAAAAAAAAAAAAAAmAIAAGRycy9k&#10;b3ducmV2LnhtbFBLBQYAAAAABAAEAPUAAACJAwAAAAA=&#10;" path="m,l42338,r215,19l42553,20387,33741,19116r-9456,l24285,48969r9886,l42553,47474r,20806l35676,67011r-11391,l24285,102020r11391,l42553,100737r,20378l42338,121135,,121135,,xe" fillcolor="black" stroked="f" strokeweight="0">
                  <v:stroke miterlimit="83231f" joinstyle="miter"/>
                  <v:path arrowok="t" textboxrect="0,0,42553,121135"/>
                </v:shape>
                <v:shape id="Shape 35" o:spid="_x0000_s1035" style="position:absolute;left:2056;top:12516;width:425;height:1211;visibility:visible;mso-wrap-style:square;v-text-anchor:top" coordsize="42554,12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Y4sUA&#10;AADbAAAADwAAAGRycy9kb3ducmV2LnhtbESPUWvCQBCE3wX/w7FCX6RerNiW1FPaYkFEhKqUPi65&#10;NQnN7YXc1sR/7wmCj8PMfMPMFp2r1ImaUHo2MB4loIgzb0vODRz2X4+voIIgW6w8k4EzBVjM+70Z&#10;pta3/E2nneQqQjikaKAQqVOtQ1aQwzDyNXH0jr5xKFE2ubYNthHuKv2UJM/aYclxocCaPgvK/nb/&#10;zsB2+PGzPOfrzTGT9rB/Gf8ut7Iy5mHQvb+BEurkHr61V9bAZArXL/EH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NjixQAAANsAAAAPAAAAAAAAAAAAAAAAAJgCAABkcnMv&#10;ZG93bnJldi54bWxQSwUGAAAAAAQABAD1AAAAigMAAAAA&#10;" path="m,l12516,1098v13207,2507,26385,9996,26385,29812c38901,45517,29228,55393,14829,58186r,215c31162,59904,42554,71073,42554,86107v,22874,-15475,31129,-29649,33827l,121096,,100718,9966,98860v4863,-2443,8301,-6632,8301,-13612c18267,77301,15044,72737,10289,70160l,68261,,47456,6985,46210v4459,-2148,7629,-5853,7629,-12081c14614,27151,11498,23393,7011,21379l,20368,,xe" fillcolor="black" stroked="f" strokeweight="0">
                  <v:stroke miterlimit="83231f" joinstyle="miter"/>
                  <v:path arrowok="t" textboxrect="0,0,42554,121096"/>
                </v:shape>
                <v:shape id="Shape 1143" o:spid="_x0000_s1036" style="position:absolute;left:2640;top:12834;width:235;height:893;visibility:visible;mso-wrap-style:square;v-text-anchor:top" coordsize="23423,8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hH8QA&#10;AADdAAAADwAAAGRycy9kb3ducmV2LnhtbERPTWvCQBC9C/0Pywi96UZbS4nZSCgRCu3BWi/ehuy4&#10;CWZnQ3ajaX99tyB4m8f7nGwz2lZcqPeNYwWLeQKCuHK6YaPg8L2dvYLwAVlj65gU/JCHTf4wyTDV&#10;7spfdNkHI2II+xQV1CF0qZS+qsmin7uOOHIn11sMEfZG6h6vMdy2cpkkL9Jiw7Ghxo7eaqrO+8Eq&#10;GMpD2ZrfY7MbTOk/T6ui4A+j1ON0LNYgAo3hLr6533Wcv3h+gv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oR/EAAAA3QAAAA8AAAAAAAAAAAAAAAAAmAIAAGRycy9k&#10;b3ducmV2LnhtbFBLBQYAAAAABAAEAPUAAACJAwAAAAA=&#10;" path="m,l23423,r,89351l,89351,,e" fillcolor="black" stroked="f" strokeweight="0">
                  <v:stroke miterlimit="83231f" joinstyle="miter"/>
                  <v:path arrowok="t" textboxrect="0,0,23423,89351"/>
                </v:shape>
                <v:shape id="Shape 1144" o:spid="_x0000_s1037" style="position:absolute;left:2640;top:12447;width:235;height:224;visibility:visible;mso-wrap-style:square;v-text-anchor:top" coordsize="23423,2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L5cQA&#10;AADdAAAADwAAAGRycy9kb3ducmV2LnhtbERPTWvCQBC9C/0PyxS86SZRpEZXsYJQLwVjKfQ2ZMds&#10;MDsbs1tN/71bELzN433Oct3bRlyp87VjBek4AUFcOl1zpeDruBu9gfABWWPjmBT8kYf16mWwxFy7&#10;Gx/oWoRKxBD2OSowIbS5lL40ZNGPXUscuZPrLIYIu0rqDm8x3DYyS5KZtFhzbDDY0tZQeS5+rYLm&#10;M9t7ad6/093llG0PP/NJkc2VGr72mwWIQH14ih/uDx3np9Mp/H8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y+XEAAAA3QAAAA8AAAAAAAAAAAAAAAAAmAIAAGRycy9k&#10;b3ducmV2LnhtbFBLBQYAAAAABAAEAPUAAACJAwAAAAA=&#10;" path="m,l23423,r,22337l,22337,,e" fillcolor="black" stroked="f" strokeweight="0">
                  <v:stroke miterlimit="83231f" joinstyle="miter"/>
                  <v:path arrowok="t" textboxrect="0,0,23423,22337"/>
                </v:shape>
                <v:shape id="Shape 38" o:spid="_x0000_s1038" style="position:absolute;left:3083;top:12426;width:436;height:1307;visibility:visible;mso-wrap-style:square;v-text-anchor:top" coordsize="43629,130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z374A&#10;AADbAAAADwAAAGRycy9kb3ducmV2LnhtbERPzYrCMBC+L/gOYQRva6qiaDWKCoKoF6sPMDZjW9pM&#10;ShNt9+03B8Hjx/e/2nSmEm9qXGFZwWgYgSBOrS44U3C/HX7nIJxH1lhZJgV/5GCz7v2sMNa25Su9&#10;E5+JEMIuRgW593UspUtzMuiGtiYO3NM2Bn2ATSZ1g20IN5UcR9FMGiw4NORY0z6ntExeRoHflaVe&#10;JMdte7rTZTZtz67bPZQa9LvtEoSnzn/FH/dRK5iEseFL+A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0c9++AAAA2wAAAA8AAAAAAAAAAAAAAAAAmAIAAGRycy9kb3ducmV2&#10;LnhtbFBLBQYAAAAABAAEAPUAAACDAwAAAAA=&#10;" path="m,l23423,r,52189l23643,52189v3220,-4296,6873,-7679,11252,-9988l43629,40218r,16719l34883,59379c26904,64443,23643,75760,23643,85264v,9503,2779,20940,10697,26064l43629,113923r,16822l35620,129185v-4782,-2040,-9189,-5262,-12629,-9987l22567,119198r,10953l,130151,,xe" fillcolor="black" stroked="f" strokeweight="0">
                  <v:stroke miterlimit="83231f" joinstyle="miter"/>
                  <v:path arrowok="t" textboxrect="0,0,43629,130745"/>
                </v:shape>
                <v:shape id="Shape 39" o:spid="_x0000_s1039" style="position:absolute;left:3519;top:12812;width:443;height:935;visibility:visible;mso-wrap-style:square;v-text-anchor:top" coordsize="44266,9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7/cUA&#10;AADbAAAADwAAAGRycy9kb3ducmV2LnhtbESP3WrCQBSE7wu+w3KE3hTdWEE0uooUhLaU+o94d8we&#10;k9js2TS71fj2bkHwcpiZb5jRpDaFOFPlcssKOu0IBHFidc6pgs161uqDcB5ZY2GZFFzJwWTceBph&#10;rO2Fl3Re+VQECLsYFWTel7GULsnIoGvbkjh4R1sZ9EFWqdQVXgLcFPI1inrSYM5hIcOS3jJKflZ/&#10;RsFuLneJ2c8/ti+n32/DB/xafKJSz816OgThqfaP8L39rhV0B/D/JfwA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Lv9xQAAANsAAAAPAAAAAAAAAAAAAAAAAJgCAABkcnMv&#10;ZG93bnJldi54bWxQSwUGAAAAAAQABAD1AAAAigMAAAAA&#10;" path="m6877,c34165,,44266,21904,44266,46606v,24270,-10101,46821,-37389,46821l,92088,,75266r428,120c15682,75386,19987,58848,19987,46606,19987,34578,15902,18040,860,18040l,18280,,1561,6877,xe" fillcolor="black" stroked="f" strokeweight="0">
                  <v:stroke miterlimit="83231f" joinstyle="miter"/>
                  <v:path arrowok="t" textboxrect="0,0,44266,93427"/>
                </v:shape>
                <v:shape id="Shape 1145" o:spid="_x0000_s1040" style="position:absolute;left:4117;top:12426;width:232;height:1301;visibility:visible;mso-wrap-style:square;v-text-anchor:top" coordsize="23211,130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n4sQA&#10;AADdAAAADwAAAGRycy9kb3ducmV2LnhtbERPS0sDMRC+C/6HMEIv0ma3aB9r01IEsQcR2u6hx2Ez&#10;3QQ3kyWJ7frvG0HwNh/fc1abwXXiQiFazwrKSQGCuPHacqugPr6NFyBiQtbYeSYFPxRhs76/W2Gl&#10;/ZX3dDmkVuQQjhUqMCn1lZSxMeQwTnxPnLmzDw5ThqGVOuA1h7tOTotiJh1azg0Ge3o11Hwdvp0C&#10;+z5fdidksw2f9eNsLxd1aT+UGj0M2xcQiYb0L/5z73SeXz49w+83+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p+LEAAAA3QAAAA8AAAAAAAAAAAAAAAAAmAIAAGRycy9k&#10;b3ducmV2LnhtbFBLBQYAAAAABAAEAPUAAACJAwAAAAA=&#10;" path="m,l23211,r,130153l,130153,,e" fillcolor="black" stroked="f" strokeweight="0">
                  <v:stroke miterlimit="83231f" joinstyle="miter"/>
                  <v:path arrowok="t" textboxrect="0,0,23211,130153"/>
                </v:shape>
                <v:shape id="Shape 1146" o:spid="_x0000_s1041" style="position:absolute;left:4564;top:12834;width:232;height:893;visibility:visible;mso-wrap-style:square;v-text-anchor:top" coordsize="23211,8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Yf8MA&#10;AADdAAAADwAAAGRycy9kb3ducmV2LnhtbERP24rCMBB9F/Yfwiz4pqlbcWs1yiIILoiulw8YmrEt&#10;NpPSxNr9eyMIvs3hXGe+7EwlWmpcaVnBaBiBIM6sLjlXcD6tBwkI55E1VpZJwT85WC4+enNMtb3z&#10;gdqjz0UIYZeigsL7OpXSZQUZdENbEwfuYhuDPsAml7rBewg3lfyKook0WHJoKLCmVUHZ9XgzCmKc&#10;lru/+LT/Hv9uknadJdEt3irV/+x+ZiA8df4tfrk3OswfjS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bYf8MAAADdAAAADwAAAAAAAAAAAAAAAACYAgAAZHJzL2Rv&#10;d25yZXYueG1sUEsFBgAAAAAEAAQA9QAAAIgDAAAAAA==&#10;" path="m,l23211,r,89351l,89351,,e" fillcolor="black" stroked="f" strokeweight="0">
                  <v:stroke miterlimit="83231f" joinstyle="miter"/>
                  <v:path arrowok="t" textboxrect="0,0,23211,89351"/>
                </v:shape>
                <v:shape id="Shape 1147" o:spid="_x0000_s1042" style="position:absolute;left:4564;top:12447;width:232;height:224;visibility:visible;mso-wrap-style:square;v-text-anchor:top" coordsize="23211,2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8aMMA&#10;AADdAAAADwAAAGRycy9kb3ducmV2LnhtbERPzWoCMRC+C75DmII3TZTqltUoUiwKXqr1AYbNuLt0&#10;M9kmUbd9eiMUvM3H9zuLVWcbcSUfascaxiMFgrhwpuZSw+nrY/gGIkRkg41j0vBLAVbLfm+BuXE3&#10;PtD1GEuRQjjkqKGKsc2lDEVFFsPItcSJOztvMSboS2k83lK4beREqZm0WHNqqLCl94qK7+PFatg0&#10;u7+9+uHp58Rn2dRtVbefnbQevHTrOYhIXXyK/907k+aPXzN4fJ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z8aMMAAADdAAAADwAAAAAAAAAAAAAAAACYAgAAZHJzL2Rv&#10;d25yZXYueG1sUEsFBgAAAAAEAAQA9QAAAIgDAAAAAA==&#10;" path="m,l23211,r,22337l,22337,,e" fillcolor="black" stroked="f" strokeweight="0">
                  <v:stroke miterlimit="83231f" joinstyle="miter"/>
                  <v:path arrowok="t" textboxrect="0,0,23211,22337"/>
                </v:shape>
                <v:shape id="Shape 43" o:spid="_x0000_s1043" style="position:absolute;left:4948;top:12812;width:470;height:935;visibility:visible;mso-wrap-style:square;v-text-anchor:top" coordsize="46960,9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an8MA&#10;AADbAAAADwAAAGRycy9kb3ducmV2LnhtbESPzWrDMBCE74G+g9hCb4ncH0LrWA4m0B96i50HWKyt&#10;pdRauZKauH36qlDocZiZb5hqO7tRnChE61nB9aoAQdx7bXlQcOgel/cgYkLWOHomBV8UYVtfLCos&#10;tT/znk5tGkSGcCxRgUlpKqWMvSGHceUn4uy9+eAwZRkGqQOeM9yN8qYo1tKh5bxgcKKdof69/XQK&#10;Gsvdq322zXe7ax4+uqf5GA5GqavLudmASDSn//Bf+0UruLuF3y/5B8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an8MAAADbAAAADwAAAAAAAAAAAAAAAACYAgAAZHJzL2Rv&#10;d25yZXYueG1sUEsFBgAAAAAEAAQA9QAAAIgDAAAAAA==&#10;" path="m46854,r106,19l46960,18064r-106,-24c31804,18040,24499,31143,24499,44673v,14605,4516,30713,22355,30713l46960,75359r,18049l46854,93427c17194,93427,,73024,,47465,,17828,20415,,46854,xe" fillcolor="black" stroked="f" strokeweight="0">
                  <v:stroke miterlimit="83231f" joinstyle="miter"/>
                  <v:path arrowok="t" textboxrect="0,0,46960,93427"/>
                </v:shape>
                <v:shape id="Shape 44" o:spid="_x0000_s1044" style="position:absolute;left:5418;top:12812;width:467;height:934;visibility:visible;mso-wrap-style:square;v-text-anchor:top" coordsize="46740,9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WD8MA&#10;AADbAAAADwAAAGRycy9kb3ducmV2LnhtbESPQWsCMRSE74L/ITzBi9SsIrauRrGC4E2MXnp7bp6b&#10;xc3Lskl1/fdNodDjMDPfMKtN52rxoDZUnhVMxhkI4sKbiksFl/P+7QNEiMgGa8+k4EUBNut+b4W5&#10;8U8+0UPHUiQIhxwV2BibXMpQWHIYxr4hTt7Ntw5jkm0pTYvPBHe1nGbZXDqsOC1YbGhnqbjrb6dA&#10;H6z99O/l8TL6WuhaT4/XWN2UGg667RJEpC7+h//aB6NgNoP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WD8MAAADbAAAADwAAAAAAAAAAAAAAAACYAgAAZHJzL2Rv&#10;d25yZXYueG1sUEsFBgAAAAAEAAQA9QAAAIgDAAAAAA==&#10;" path="m,l18364,3230c35257,9633,46740,25219,46740,47446v,19170,-9672,35439,-27017,42375l,93390,,75341,10945,72652c19801,67488,22461,55769,22461,44655,22461,34345,18347,24519,9855,20250l,18045,,xe" fillcolor="black" stroked="f" strokeweight="0">
                  <v:stroke miterlimit="83231f" joinstyle="miter"/>
                  <v:path arrowok="t" textboxrect="0,0,46740,93390"/>
                </v:shape>
                <v:shape id="Shape 45" o:spid="_x0000_s1045" style="position:absolute;left:5937;top:12580;width:628;height:1167;visibility:visible;mso-wrap-style:square;v-text-anchor:top" coordsize="62752,11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jkMUA&#10;AADbAAAADwAAAGRycy9kb3ducmV2LnhtbESPQWvCQBSE70L/w/IKvemmrS0luoYSECXgobYi3h7Z&#10;12ww+zZk15j8e7dQ8DjMzDfMMhtsI3rqfO1YwfMsAUFcOl1zpeDnez39AOEDssbGMSkYyUO2epgs&#10;MdXuyl/U70MlIoR9igpMCG0qpS8NWfQz1xJH79d1FkOUXSV1h9cIt418SZJ3abHmuGCwpdxQed5f&#10;rIJ2c8irY1GMwR12/dolx7M5vSr19Dh8LkAEGsI9/N/eagXzN/j7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mOQxQAAANsAAAAPAAAAAAAAAAAAAAAAAJgCAABkcnMv&#10;ZG93bnJldi54bWxQSwUGAAAAAAQABAD1AAAAigMAAAAA&#10;" path="m40617,r,25337l61252,25337r,16971l40617,42308r,41666c40617,91492,42550,98578,51363,98578v4296,,8168,-858,10745,-2361l62752,114687v-4941,1290,-10313,1933,-17194,1933c27295,116620,17194,105452,17194,87840r,-45532l,42308,,25337r17194,l17194,7297,40617,xe" fillcolor="black" stroked="f" strokeweight="0">
                  <v:stroke miterlimit="83231f" joinstyle="miter"/>
                  <v:path arrowok="t" textboxrect="0,0,62752,116620"/>
                </v:shape>
                <v:shape id="Shape 46" o:spid="_x0000_s1046" style="position:absolute;left:6674;top:12426;width:821;height:1301;visibility:visible;mso-wrap-style:square;v-text-anchor:top" coordsize="82091,13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wX8UA&#10;AADbAAAADwAAAGRycy9kb3ducmV2LnhtbESPT2vCQBTE74LfYXlCL6KbtiIaXaVYCulFW/Xi7ZF9&#10;+YPZtyG7Jum37wqCx2FmfsOst72pREuNKy0reJ1GIIhTq0vOFZxPX5MFCOeRNVaWScEfOdhuhoM1&#10;xtp2/Evt0eciQNjFqKDwvo6ldGlBBt3U1sTBy2xj0AfZ5FI32AW4qeRbFM2lwZLDQoE17QpKr8eb&#10;UZDtu2Vmxknyfvj5vLW7y/5Qfo+Vehn1HysQnnr/DD/aiVYwm8P9S/g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TBfxQAAANsAAAAPAAAAAAAAAAAAAAAAAJgCAABkcnMv&#10;ZG93bnJldi54bWxQSwUGAAAAAAQABAD1AAAAigMAAAAA&#10;" path="m,l23211,r,52833l23635,52833c29440,44241,39541,38657,51794,38657v21059,,30297,14820,30297,35008l82091,130151r-23204,l58887,82471v,-10953,-220,-25774,-15049,-25774c26863,56697,23211,74954,23211,86337r,43814l,130151,,xe" fillcolor="black" stroked="f" strokeweight="0">
                  <v:stroke miterlimit="83231f" joinstyle="miter"/>
                  <v:path arrowok="t" textboxrect="0,0,82091,130151"/>
                </v:shape>
                <v:shape id="Shape 47" o:spid="_x0000_s1047" style="position:absolute;left:7643;top:12812;width:421;height:927;visibility:visible;mso-wrap-style:square;v-text-anchor:top" coordsize="42019,9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QX8QA&#10;AADbAAAADwAAAGRycy9kb3ducmV2LnhtbESPQWsCMRSE74X+h/AEbzWrSKtbo1ilsCehKoq35+Z1&#10;d3HzsiRRV3+9KQg9DjPzDTOZtaYWF3K+sqyg30tAEOdWV1wo2G6+30YgfEDWWFsmBTfyMJu+vkww&#10;1fbKP3RZh0JECPsUFZQhNKmUPi/JoO/Zhjh6v9YZDFG6QmqH1wg3tRwkybs0WHFcKLGhRUn5aX02&#10;CtpsvtwdVvdj9qXtcj90oSpOY6W6nXb+CSJQG/7Dz3amFQw/4O9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0F/EAAAA2wAAAA8AAAAAAAAAAAAAAAAAmAIAAGRycy9k&#10;b3ducmV2LnhtbFBLBQYAAAAABAAEAPUAAACJAwAAAAA=&#10;" path="m41481,r538,106l42019,17354,28050,22979v-3439,3759,-5373,9022,-5908,15036l42019,38015r,15894l22142,53909v535,7195,3327,12833,7786,16672l42019,74579r,18120l26931,90320c9672,84179,,69158,,47250,,21261,13754,,41481,xe" fillcolor="black" stroked="f" strokeweight="0">
                  <v:stroke miterlimit="83231f" joinstyle="miter"/>
                  <v:path arrowok="t" textboxrect="0,0,42019,92699"/>
                </v:shape>
                <v:shape id="Shape 48" o:spid="_x0000_s1048" style="position:absolute;left:8064;top:13487;width:353;height:260;visibility:visible;mso-wrap-style:square;v-text-anchor:top" coordsize="35351,2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gzbsA&#10;AADbAAAADwAAAGRycy9kb3ducmV2LnhtbERPSwrCMBDdC94hjOBGNPWDSDWKX3Br9QBDM7bFZlKa&#10;qK2nNwvB5eP9V5vGlOJFtSssKxiPIhDEqdUFZwpu19NwAcJ5ZI2lZVLQkoPNuttZYaztmy/0Snwm&#10;Qgi7GBXk3lexlC7NyaAb2Yo4cHdbG/QB1pnUNb5DuCnlJIrm0mDBoSHHivY5pY/kaRRMd8f7LJWX&#10;8aHl27ktefAheirV7zXbJQhPjf+Lf+6zVjAL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/q4M27AAAA2wAAAA8AAAAAAAAAAAAAAAAAmAIAAGRycy9kb3ducmV2Lnht&#10;bFBLBQYAAAAABAAEAPUAAACAAwAAAAA=&#10;" path="m35351,r,18900c26969,23625,17088,25988,4622,25988l,25259,,7139,5691,9021c17088,9021,26757,4940,35351,xe" fillcolor="black" stroked="f" strokeweight="0">
                  <v:stroke miterlimit="83231f" joinstyle="miter"/>
                  <v:path arrowok="t" textboxrect="0,0,35351,25988"/>
                </v:shape>
                <v:shape id="Shape 49" o:spid="_x0000_s1049" style="position:absolute;left:8064;top:12813;width:420;height:538;visibility:visible;mso-wrap-style:square;v-text-anchor:top" coordsize="42011,53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3acIA&#10;AADbAAAADwAAAGRycy9kb3ducmV2LnhtbESPUWvCQBCE34X+h2MLvunFomKjp5hSRfRJ6w9YcmsS&#10;zO6F3DWm/74nFPo4zMw3zGrTc606an3lxMBknIAiyZ2tpDBw/dqNFqB8QLFYOyEDP+Rhs34ZrDC1&#10;7iFn6i6hUBEiPkUDZQhNqrXPS2L0Y9eQRO/mWsYQZVto2+IjwrnWb0ky14yVxIUSG/ooKb9fvtlA&#10;l/WOjz5j1rts1uzPn1s63Y0ZvvbbJahAffgP/7UP1sD0HZ5f4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HdpwgAAANsAAAAPAAAAAAAAAAAAAAAAAJgCAABkcnMvZG93&#10;bnJldi54bWxQSwUGAAAAAAQABAD1AAAAhwMAAAAA&#10;" path="m,l20074,3939v16622,7863,21937,26509,21937,49864l,53803,,37910r19877,c19020,26527,13860,16858,970,16858l,17249,,xe" fillcolor="black" stroked="f" strokeweight="0">
                  <v:stroke miterlimit="83231f" joinstyle="miter"/>
                  <v:path arrowok="t" textboxrect="0,0,42011,53803"/>
                </v:shape>
                <v:shape id="Shape 50" o:spid="_x0000_s1050" style="position:absolute;left:8636;top:12426;width:830;height:1301;visibility:visible;mso-wrap-style:square;v-text-anchor:top" coordsize="82932,13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pz74A&#10;AADbAAAADwAAAGRycy9kb3ducmV2LnhtbERPTYvCMBC9L/gfwgje1lRBV6pRRBDFm66g3sZmbIrN&#10;pDTR1n9vDoLHx/ueLVpbiifVvnCsYNBPQBBnThecKzj+r38nIHxA1lg6JgUv8rCYd35mmGrX8J6e&#10;h5CLGMI+RQUmhCqV0meGLPq+q4gjd3O1xRBhnUtdYxPDbSmHSTKWFguODQYrWhnK7oeHVbDcnUd/&#10;Q14/Tq65XjZun0wM3pXqddvlFESgNnzFH/dWKxjF9fFL/AF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D6c++AAAA2wAAAA8AAAAAAAAAAAAAAAAAmAIAAGRycy9kb3ducmV2&#10;LnhtbFBLBQYAAAAABAAEAPUAAACDAwAAAAA=&#10;" path="m,l23423,r,76458l23643,76458,51362,40801r27478,l45565,80754r37367,49397l53514,130151,23643,86767r-220,l23423,130151,,130151,,xe" fillcolor="black" stroked="f" strokeweight="0">
                  <v:stroke miterlimit="83231f" joinstyle="miter"/>
                  <v:path arrowok="t" textboxrect="0,0,82932,130151"/>
                </v:shape>
                <v:shape id="Shape 51" o:spid="_x0000_s1051" style="position:absolute;left:12714;top:12516;width:1123;height:1211;visibility:visible;mso-wrap-style:square;v-text-anchor:top" coordsize="112379,12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0fcIA&#10;AADbAAAADwAAAGRycy9kb3ducmV2LnhtbESPQYvCMBSE78L+h/AWvNlUQVm6RpEFQRBErQePr83b&#10;tmzzUppo4783grDHYWa+YZbrYFpxp941lhVMkxQEcWl1w5WCS76dfIFwHllja5kUPMjBevUxWmKm&#10;7cAnup99JSKEXYYKau+7TEpX1mTQJbYjjt6v7Q36KPtK6h6HCDetnKXpQhpsOC7U2NFPTeXf+WYU&#10;+MWhHAp5KIo8Ddd93m3mTTgqNf4Mm28QnoL/D7/bO61gPoX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9HR9wgAAANsAAAAPAAAAAAAAAAAAAAAAAJgCAABkcnMvZG93&#10;bnJldi54bWxQSwUGAAAAAAQABAD1AAAAhwMAAAAA&#10;" path="m,l25992,,57137,95147r227,l88055,r24324,l71535,121135r-29857,l,xe" fillcolor="black" stroked="f" strokeweight="0">
                  <v:stroke miterlimit="83231f" joinstyle="miter"/>
                  <v:path arrowok="t" textboxrect="0,0,112379,121135"/>
                </v:shape>
                <v:shape id="Shape 52" o:spid="_x0000_s1052" style="position:absolute;left:13899;top:12812;width:468;height:935;visibility:visible;mso-wrap-style:square;v-text-anchor:top" coordsize="46755,9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NYsUA&#10;AADbAAAADwAAAGRycy9kb3ducmV2LnhtbESPQWvCQBSE7wX/w/KE3urGQKVGN0EC2gpCaVqKx0f2&#10;mYRk34bsVlN/vVsoeBxm5htmnY2mE2caXGNZwXwWgSAurW64UvD1uX16AeE8ssbOMin4JQdZOnlY&#10;Y6LthT/oXPhKBAi7BBXU3veJlK6syaCb2Z44eCc7GPRBDpXUA14C3HQyjqKFNNhwWKixp7ymsi1+&#10;jILNUb6/LveH79hdqbWLpcnzdqfU43TcrEB4Gv09/N9+0wqeY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s1ixQAAANsAAAAPAAAAAAAAAAAAAAAAAJgCAABkcnMv&#10;ZG93bnJldi54bWxQSwUGAAAAAAQABAD1AAAAigMAAAAA&#10;" path="m46679,r76,13l46755,18057r-76,-17c31599,18040,24325,31143,24325,44673v,14605,4698,30713,22354,30713l46755,75367r,18047l46679,93427c17201,93427,,73024,,47465,,17828,20232,,46679,xe" fillcolor="black" stroked="f" strokeweight="0">
                  <v:stroke miterlimit="83231f" joinstyle="miter"/>
                  <v:path arrowok="t" textboxrect="0,0,46755,93427"/>
                </v:shape>
                <v:shape id="Shape 53" o:spid="_x0000_s1053" style="position:absolute;left:14367;top:12812;width:468;height:934;visibility:visible;mso-wrap-style:square;v-text-anchor:top" coordsize="46755,9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IzMYA&#10;AADbAAAADwAAAGRycy9kb3ducmV2LnhtbESPT2sCMRTE7wW/Q3iCt5pVaaurUYr/oYWq9dLbY/Pc&#10;3bp5WZJ03X77plDocZiZ3zCzRWsq0ZDzpWUFg34CgjizuuRcwfl9cz8G4QOyxsoyKfgmD4t5526G&#10;qbY3PlJzCrmIEPYpKihCqFMpfVaQQd+3NXH0LtYZDFG6XGqHtwg3lRwmyaM0WHJcKLCmZUHZ9fRl&#10;FFwOx0nz9LH83L0etmHtVteXN3NWqtdtn6cgArXhP/zX3msFDyP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IzMYAAADbAAAADwAAAAAAAAAAAAAAAACYAgAAZHJz&#10;L2Rvd25yZXYueG1sUEsFBgAAAAAEAAQA9QAAAIsDAAAAAA==&#10;" path="m,l18463,3235c35374,9639,46755,25224,46755,47451v,19170,-9676,35439,-27013,42376l,93401,,75354,10954,72657c19788,67493,22430,55775,22430,44660,22430,34351,18339,24524,9867,20255l,18044,,xe" fillcolor="black" stroked="f" strokeweight="0">
                  <v:stroke miterlimit="83231f" joinstyle="miter"/>
                  <v:path arrowok="t" textboxrect="0,0,46755,93401"/>
                </v:shape>
                <v:shape id="Shape 1148" o:spid="_x0000_s1054" style="position:absolute;left:15007;top:12426;width:232;height:1301;visibility:visible;mso-wrap-style:square;v-text-anchor:top" coordsize="23211,130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IfMYA&#10;AADdAAAADwAAAGRycy9kb3ducmV2LnhtbESPQUsDMRCF74L/IYzgRdrsitS6Ni1FED2I0LqHHofN&#10;uAluJksS2+2/7xwEbzO8N+99s9pMYVBHStlHNlDPK1DEXbSeewPt1+tsCSoXZItDZDJwpgyb9fXV&#10;ChsbT7yj4770SkI4N2jAlTI2WufOUcA8jyOxaN8xBSyypl7bhCcJD4O+r6qFDuhZGhyO9OKo+9n/&#10;BgP+7fFpOCC7bfps7xY7vWxr/2HM7c20fQZVaCr/5r/rdyv49YPgyjcygl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cIfMYAAADdAAAADwAAAAAAAAAAAAAAAACYAgAAZHJz&#10;L2Rvd25yZXYueG1sUEsFBgAAAAAEAAQA9QAAAIsDAAAAAA==&#10;" path="m,l23211,r,130153l,130153,,e" fillcolor="black" stroked="f" strokeweight="0">
                  <v:stroke miterlimit="83231f" joinstyle="miter"/>
                  <v:path arrowok="t" textboxrect="0,0,23211,130153"/>
                </v:shape>
                <v:shape id="Shape 55" o:spid="_x0000_s1055" style="position:absolute;left:15470;top:12426;width:830;height:1301;visibility:visible;mso-wrap-style:square;v-text-anchor:top" coordsize="82977,13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GXsQA&#10;AADbAAAADwAAAGRycy9kb3ducmV2LnhtbESPQWvCQBSE74L/YXlCb7pRGimpq4ggaL1Umx68PbKv&#10;2WD2bcyuMf33bkHocZiZb5jFqre16Kj1lWMF00kCgrhwuuJSQf61Hb+B8AFZY+2YFPySh9VyOFhg&#10;pt2dj9SdQikihH2GCkwITSalLwxZ9BPXEEfvx7UWQ5RtKXWL9wi3tZwlyVxarDguGGxoY6i4nG5W&#10;wffmfLjmYV7bc+c+UvO6/5z5RqmXUb9+BxGoD//hZ3unFaQp/H2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Bl7EAAAA2wAAAA8AAAAAAAAAAAAAAAAAmAIAAGRycy9k&#10;b3ducmV2LnhtbFBLBQYAAAAABAAEAPUAAACJAwAAAAA=&#10;" path="m,l23264,r,76458l23643,76458,51378,40801r27507,l45619,80754r37358,49397l53575,130151,23643,86767r-379,l23264,130151,,130151,,xe" fillcolor="black" stroked="f" strokeweight="0">
                  <v:stroke miterlimit="83231f" joinstyle="miter"/>
                  <v:path arrowok="t" textboxrect="0,0,82977,130151"/>
                </v:shape>
                <v:shape id="Shape 56" o:spid="_x0000_s1056" style="position:absolute;left:16356;top:12812;width:421;height:927;visibility:visible;mso-wrap-style:square;v-text-anchor:top" coordsize="42133,9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pz8UA&#10;AADbAAAADwAAAGRycy9kb3ducmV2LnhtbESPQWsCMRSE74X+h/CE3mpWi1ZWoxRRkHrRbXvw9tg8&#10;dxc3L2uS6uqvN4LgcZiZb5jJrDW1OJHzlWUFvW4Cgji3uuJCwe/P8n0EwgdkjbVlUnAhD7Pp68sE&#10;U23PvKVTFgoRIexTVFCG0KRS+rwkg75rG+Lo7a0zGKJ0hdQOzxFuatlPkqE0WHFcKLGheUn5Ifs3&#10;Cv6Oi91m+T06fuA6+1wk1wzdqlLqrdN+jUEEasMz/GivtILBEO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OnPxQAAANsAAAAPAAAAAAAAAAAAAAAAAJgCAABkcnMv&#10;ZG93bnJldi54bWxQSwUGAAAAAAQABAD1AAAAigMAAAAA&#10;" path="m41678,r455,89l42133,17302,28142,22979v-3381,3759,-5257,9022,-5787,15036l42133,38015r,15894l22355,53909v530,7195,3315,12833,7767,16672l42133,74555r,18136l27014,90320c9676,84179,,69158,,47250,,21261,13716,,41678,xe" fillcolor="black" stroked="f" strokeweight="0">
                  <v:stroke miterlimit="83231f" joinstyle="miter"/>
                  <v:path arrowok="t" textboxrect="0,0,42133,92691"/>
                </v:shape>
                <v:shape id="Shape 57" o:spid="_x0000_s1057" style="position:absolute;left:16777;top:13487;width:355;height:260;visibility:visible;mso-wrap-style:square;v-text-anchor:top" coordsize="35464,2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xz78A&#10;AADbAAAADwAAAGRycy9kb3ducmV2LnhtbESPzQrCMBCE74LvEFbwpqmCP1SjiKB4EEErnpdmbYvN&#10;pjSp1rc3guBxmJlvmOW6NaV4Uu0KywpGwwgEcWp1wZmCa7IbzEE4j6yxtEwK3uRgvep2lhhr++Iz&#10;PS8+EwHCLkYFufdVLKVLczLohrYiDt7d1gZ9kHUmdY2vADelHEfRVBosOCzkWNE2p/RxaYyCjZGT&#10;277Up8oUj2a3nabJvDkq1e+1mwUIT63/h3/tg1YwmcH3S/g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+jHPvwAAANsAAAAPAAAAAAAAAAAAAAAAAJgCAABkcnMvZG93bnJl&#10;di54bWxQSwUGAAAAAAQABAD1AAAAhAMAAAAA&#10;" path="m35464,r,18900c26825,23625,17202,25988,4698,25988l,25251,,7115,5759,9021c16974,9021,26598,4940,35464,xe" fillcolor="black" stroked="f" strokeweight="0">
                  <v:stroke miterlimit="83231f" joinstyle="miter"/>
                  <v:path arrowok="t" textboxrect="0,0,35464,25988"/>
                </v:shape>
                <v:shape id="Shape 58" o:spid="_x0000_s1058" style="position:absolute;left:16777;top:12813;width:420;height:538;visibility:visible;mso-wrap-style:square;v-text-anchor:top" coordsize="41905,5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GZcAA&#10;AADbAAAADwAAAGRycy9kb3ducmV2LnhtbERPPWvDMBDdC/0P4grZGrkGG+NGNqHQ0qGL0y7ZDutq&#10;OZZOxlIT999HQyDj433v2tVZcaYljJ4VvGwzEMS91yMPCn6+358rECEia7SeScE/BWibx4cd1tpf&#10;uKPzIQ4ihXCoUYGJca6lDL0hh2HrZ+LE/frFYUxwGaRe8JLCnZV5lpXS4cipweBMb4b66fDnFBxL&#10;e7JVYfPKhdB1rqs+zPSl1OZp3b+CiLTGu/jm/tQKijQ2fUk/QDZ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dGZcAAAADbAAAADwAAAAAAAAAAAAAAAACYAgAAZHJzL2Rvd25y&#10;ZXYueG1sUEsFBgAAAAAEAAQA9QAAAIUDAAAAAA==&#10;" path="m,l20135,3955v16570,7863,21770,26509,21770,49864l,53819,,37926r19778,c19096,26543,13943,16874,833,16874l,17213,,xe" fillcolor="black" stroked="f" strokeweight="0">
                  <v:stroke miterlimit="83231f" joinstyle="miter"/>
                  <v:path arrowok="t" textboxrect="0,0,41905,53819"/>
                </v:shape>
                <v:shape id="Shape 59" o:spid="_x0000_s1059" style="position:absolute;left:17267;top:12580;width:627;height:1167;visibility:visible;mso-wrap-style:square;v-text-anchor:top" coordsize="62744,11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9hIsUA&#10;AADbAAAADwAAAGRycy9kb3ducmV2LnhtbESPQWvCQBSE70L/w/IKvemmBWsTs0optHpQS2Og10f2&#10;mYRm34bsalJ/vSsIHoeZ+YZJl4NpxIk6V1tW8DyJQBAXVtdcKsj3n+M3EM4ja2wsk4J/crBcPIxS&#10;TLTt+YdOmS9FgLBLUEHlfZtI6YqKDLqJbYmDd7CdQR9kV0rdYR/gppEvUfQqDdYcFips6aOi4i87&#10;GgX7cxPp3ffvNJ+t+i+fxdvjJo6Venoc3ucgPA3+Hr6111rBNIb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2EixQAAANsAAAAPAAAAAAAAAAAAAAAAAJgCAABkcnMv&#10;ZG93bnJldi54bWxQSwUGAAAAAAQABAD1AAAAigMAAAAA&#10;" path="m40390,r,25337l61077,25337r,16971l40390,42308r,41666c40390,91492,42587,98578,51378,98578v4092,,8184,-858,10533,-2361l62744,114687v-4925,1290,-10305,1933,-17125,1933c27280,116620,17202,105452,17202,87840r,-45532l,42308,,25337r17202,l17202,7297,40390,xe" fillcolor="black" stroked="f" strokeweight="0">
                  <v:stroke miterlimit="83231f" joinstyle="miter"/>
                  <v:path arrowok="t" textboxrect="0,0,62744,116620"/>
                </v:shape>
                <v:shape id="Shape 60" o:spid="_x0000_s1060" style="position:absolute;left:17963;top:12812;width:648;height:935;visibility:visible;mso-wrap-style:square;v-text-anchor:top" coordsize="64715,9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GRMEA&#10;AADbAAAADwAAAGRycy9kb3ducmV2LnhtbERPu2rDMBTdA/kHcQvdEikdTHAim1Ia2qFLkwYy3lg3&#10;llvryliqH39fDYGOh/Pel5NrxUB9aDxr2KwVCOLKm4ZrDV+nw2oLIkRkg61n0jBTgLJYLvaYGz/y&#10;Jw3HWIsUwiFHDTbGLpcyVJYchrXviBN3873DmGBfS9PjmMJdK5+UyqTDhlODxY5eLFU/x1+n4TJ8&#10;XM7fo5q7uc1O1zerNrfwqvXjw/S8AxFpiv/iu/vdaMjS+vQl/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1hkTBAAAA2wAAAA8AAAAAAAAAAAAAAAAAmAIAAGRycy9kb3du&#10;cmV2LnhtbFBLBQYAAAAABAAEAPUAAACGAwAAAAA=&#10;" path="m35010,c45998,,53121,1720,60395,3220l58880,20836c51832,18472,46680,16964,38041,16964v-6214,,-13716,2364,-13716,9882c24325,41237,64715,32001,64715,64432v,20835,-18490,28995,-37435,28995c18490,93427,9472,91925,909,89776l2349,70661v7123,3652,14853,5799,22810,5799c31145,76460,40390,74313,40390,65507,40390,48110,,60138,,27706,,8591,16747,,35010,xe" fillcolor="black" stroked="f" strokeweight="0">
                  <v:stroke miterlimit="83231f" joinstyle="miter"/>
                  <v:path arrowok="t" textboxrect="0,0,64715,93427"/>
                </v:shape>
                <v:shape id="Shape 61" o:spid="_x0000_s1061" style="position:absolute;left:18675;top:12834;width:1504;height:893;visibility:visible;mso-wrap-style:square;v-text-anchor:top" coordsize="150420,8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8Ul8QA&#10;AADbAAAADwAAAGRycy9kb3ducmV2LnhtbESPQWvCQBSE7wX/w/IEL0U3kRIkukoQi55ajHp/ZF+T&#10;1OzbkN0maX99t1DwOMzMN8xmN5pG9NS52rKCeBGBIC6srrlUcL28zlcgnEfW2FgmBd/kYLedPG0w&#10;1XbgM/W5L0WAsEtRQeV9m0rpiooMuoVtiYP3YTuDPsiulLrDIcBNI5dRlEiDNYeFClvaV1Tc8y+j&#10;4KafV2/HrC5M8vOeHF7O989svCo1m47ZGoSn0T/C/+2TVpDE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FJfEAAAA2wAAAA8AAAAAAAAAAAAAAAAAmAIAAGRycy9k&#10;b3ducmV2LnhtbFBLBQYAAAAABAAEAPUAAACJAwAAAAA=&#10;" path="m,l24477,,44255,66155r454,l62745,,89797,r19551,66155l109575,66155,128293,r22127,l122912,89351r-27280,l76081,21048r-227,l56758,89351r-26674,l,xe" fillcolor="black" stroked="f" strokeweight="0">
                  <v:stroke miterlimit="83231f" joinstyle="miter"/>
                  <v:path arrowok="t" textboxrect="0,0,150420,89351"/>
                </v:shape>
                <v:shape id="Shape 1149" o:spid="_x0000_s1062" style="position:absolute;left:20306;top:12834;width:232;height:893;visibility:visible;mso-wrap-style:square;v-text-anchor:top" coordsize="23264,8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aRsMA&#10;AADdAAAADwAAAGRycy9kb3ducmV2LnhtbERP22rCQBB9L/gPywi+1Y1JqTG6ihSqfajg7QOG7JgE&#10;s7Mhu4nx77uFQt/mcK6z2gymFj21rrKsYDaNQBDnVldcKLhePl9TEM4ja6wtk4InOdisRy8rzLR9&#10;8In6sy9ECGGXoYLS+yaT0uUlGXRT2xAH7mZbgz7AtpC6xUcIN7WMo+hdGqw4NJTY0EdJ+f3cGQXd&#10;cRHt5be/HhIdp3ObJrLesVKT8bBdgvA0+H/xn/tLh/mztwX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aRsMAAADdAAAADwAAAAAAAAAAAAAAAACYAgAAZHJzL2Rv&#10;d25yZXYueG1sUEsFBgAAAAAEAAQA9QAAAIgDAAAAAA==&#10;" path="m,l23264,r,89351l,89351,,e" fillcolor="black" stroked="f" strokeweight="0">
                  <v:stroke miterlimit="83231f" joinstyle="miter"/>
                  <v:path arrowok="t" textboxrect="0,0,23264,89351"/>
                </v:shape>
                <v:shape id="Shape 1150" o:spid="_x0000_s1063" style="position:absolute;left:20306;top:12447;width:232;height:224;visibility:visible;mso-wrap-style:square;v-text-anchor:top" coordsize="23264,2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5jcUA&#10;AADdAAAADwAAAGRycy9kb3ducmV2LnhtbESP0UoDQQxF3wX/YYjgm51pwSprp0WKghaRtvoBYSfu&#10;LO5klp24Xf168yD4lnBv7j1ZbabUmZGG0mb2MJ85MMR1Di03Ht7fHq9uwRRBDthlJg/fVGCzPj9b&#10;YRXyiQ80HqUxGsKlQg9RpK+sLXWkhGWWe2LVPvKQUHQdGhsGPGl46uzCuaVN2LI2ROxpG6n+PH4l&#10;D0520+HB7bfPL3Kz+JF+N8bXpfeXF9P9HRihSf7Nf9dPQfHn18qv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vmNxQAAAN0AAAAPAAAAAAAAAAAAAAAAAJgCAABkcnMv&#10;ZG93bnJldi54bWxQSwUGAAAAAAQABAD1AAAAigMAAAAA&#10;" path="m,l23264,r,22337l,22337,,e" fillcolor="black" stroked="f" strokeweight="0">
                  <v:stroke miterlimit="83231f" joinstyle="miter"/>
                  <v:path arrowok="t" textboxrect="0,0,23264,22337"/>
                </v:shape>
                <v:shape id="Shape 1151" o:spid="_x0000_s1064" style="position:absolute;left:20773;top:12426;width:232;height:1301;visibility:visible;mso-wrap-style:square;v-text-anchor:top" coordsize="23211,130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3PMMA&#10;AADdAAAADwAAAGRycy9kb3ducmV2LnhtbERPTWsCMRC9C/0PYQq9SM1uoWpXo0hB6qEI2j30OGzG&#10;TehmsiRRt//eFAre5vE+Z7keXCcuFKL1rKCcFCCIG68ttwrqr+3zHERMyBo7z6TglyKsVw+jJVba&#10;X/lAl2NqRQ7hWKECk1JfSRkbQw7jxPfEmTv54DBlGFqpA15zuOvkS1FMpUPLucFgT++Gmp/j2Smw&#10;H7O37hvZbMK+Hk8Pcl6X9lOpp8dhswCRaEh38b97p/P88rWEv2/y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Q3PMMAAADdAAAADwAAAAAAAAAAAAAAAACYAgAAZHJzL2Rv&#10;d25yZXYueG1sUEsFBgAAAAAEAAQA9QAAAIgDAAAAAA==&#10;" path="m,l23211,r,130153l,130153,,e" fillcolor="black" stroked="f" strokeweight="0">
                  <v:stroke miterlimit="83231f" joinstyle="miter"/>
                  <v:path arrowok="t" textboxrect="0,0,23211,130153"/>
                </v:shape>
                <v:shape id="Shape 65" o:spid="_x0000_s1065" style="position:absolute;left:5729;top:7615;width:5052;height:6101;visibility:visible;mso-wrap-style:square;v-text-anchor:top" coordsize="505259,610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5AMAA&#10;AADbAAAADwAAAGRycy9kb3ducmV2LnhtbESPzarCMBSE94LvEI7gTlMvKFKNIsoVd+IP4vLQHNti&#10;c1KaVOPbG0FwOczMN8x8GUwlHtS40rKC0TABQZxZXXKu4Hz6H0xBOI+ssbJMCl7kYLnoduaYavvk&#10;Az2OPhcRwi5FBYX3dSqlywoy6Ia2Jo7ezTYGfZRNLnWDzwg3lfxLkok0WHJcKLCmdUHZ/dgaBdf9&#10;K4R2c3Itr+l2znfbyygxSvV7YTUD4Sn4X/jb3mkFkzF8vs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a5AMAAAADbAAAADwAAAAAAAAAAAAAAAACYAgAAZHJzL2Rvd25y&#10;ZXYueG1sUEsFBgAAAAAEAAQA9QAAAIUDAAAAAA==&#10;" path="m18482,v,,52227,16964,116699,48105c336342,145186,493210,336551,503743,566149v1516,29640,-1061,44029,-1061,44029l443575,609319v,,1743,-17826,682,-40378c432436,311639,230601,132085,,56696l18482,xe" fillcolor="black" stroked="f" strokeweight="0">
                  <v:stroke miterlimit="83231f" joinstyle="miter"/>
                  <v:path arrowok="t" textboxrect="0,0,505259,610178"/>
                </v:shape>
                <v:shape id="Shape 66" o:spid="_x0000_s1066" style="position:absolute;left:5729;top:7615;width:5052;height:6101;visibility:visible;mso-wrap-style:square;v-text-anchor:top" coordsize="505259,610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kMAA&#10;AADbAAAADwAAAGRycy9kb3ducmV2LnhtbESPzYrCMBSF9wO+Q7iCuzHVRUeqUVQUdDc6I24vzW1a&#10;bG5KE7W+vREEl4fz83Fmi87W4katrxwrGA0TEMS50xUbBf9/2+8JCB+QNdaOScGDPCzmva8ZZtrd&#10;+UC3YzAijrDPUEEZQpNJ6fOSLPqha4ijV7jWYoiyNVK3eI/jtpbjJEmlxYojocSG1iXll+PVKthc&#10;IvFqTOFOv8v9uVttf4rDSalBv1tOQQTqwif8bu+0gjSF1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WMkMAAAADbAAAADwAAAAAAAAAAAAAAAACYAgAAZHJzL2Rvd25y&#10;ZXYueG1sUEsFBgAAAAAEAAQA9QAAAIUDAAAAAA==&#10;" path="m18482,v,,52227,16964,116699,48105c336342,145186,493210,336552,503743,566149v1516,29640,-1061,44030,-1061,44030l443575,609319v,,1743,-17826,682,-40378c432436,311639,230601,132085,,56697l18482,xe" filled="f" strokeweight=".20892mm">
                  <v:stroke miterlimit="83231f" joinstyle="miter"/>
                  <v:path arrowok="t" textboxrect="0,0,505259,610179"/>
                </v:shape>
                <v:shape id="Shape 67" o:spid="_x0000_s1067" style="position:absolute;left:11273;top:7615;width:5053;height:6101;visibility:visible;mso-wrap-style:square;v-text-anchor:top" coordsize="505289,610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rK8EA&#10;AADbAAAADwAAAGRycy9kb3ducmV2LnhtbESPT4vCMBTE78J+h/AWvGmqByvVtCwLhT0J/rs/m7dt&#10;3ealJNlav70RBI/DzPyG2Raj6cRAzreWFSzmCQjiyuqWawWnYzlbg/ABWWNnmRTcyUORf0y2mGl7&#10;4z0Nh1CLCGGfoYImhD6T0lcNGfRz2xNH79c6gyFKV0vt8BbhppPLJFlJgy3HhQZ7+m6o+jv8GwXX&#10;/TW9YLosu111dDhcSj7XC6Wmn+PXBkSgMbzDr/aPVrBK4fkl/g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HqyvBAAAA2wAAAA8AAAAAAAAAAAAAAAAAmAIAAGRycy9kb3du&#10;cmV2LnhtbFBLBQYAAAAABAAEAPUAAACGAwAAAAA=&#10;" path="m486799,r18490,56697c274696,132085,72899,311639,61077,568941v-1061,22552,606,40378,606,40378l2576,610179v,,-2576,-14390,-1060,-44030c12049,336552,168985,145186,370101,48105,434588,16964,486799,,486799,xe" fillcolor="black" stroked="f" strokeweight="0">
                  <v:stroke miterlimit="83231f" joinstyle="miter"/>
                  <v:path arrowok="t" textboxrect="0,0,505289,610179"/>
                </v:shape>
                <v:shape id="Shape 68" o:spid="_x0000_s1068" style="position:absolute;left:11273;top:7615;width:5053;height:6101;visibility:visible;mso-wrap-style:square;v-text-anchor:top" coordsize="505289,610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22sAA&#10;AADbAAAADwAAAGRycy9kb3ducmV2LnhtbERPzYrCMBC+C/sOYRa8aboriFSjuLKCB0GtPsDQjG2x&#10;mXSbrFaf3jkIHj++/9mic7W6Uhsqzwa+hgko4tzbigsDp+N6MAEVIrLF2jMZuFOAxfyjN8PU+hsf&#10;6JrFQkkIhxQNlDE2qdYhL8lhGPqGWLizbx1GgW2hbYs3CXe1/k6SsXZYsTSU2NCqpPyS/TvpXd3t&#10;evf7GNXH7mT/dpv9z5YKY/qf3XIKKlIX3+KXe2MNjGWsfJEfo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322sAAAADbAAAADwAAAAAAAAAAAAAAAACYAgAAZHJzL2Rvd25y&#10;ZXYueG1sUEsFBgAAAAAEAAQA9QAAAIUDAAAAAA==&#10;" path="m486799,v,,-52211,16964,-116698,48105c168985,145186,12049,336552,1516,566149,,595789,2576,610179,2576,610179r59107,-860c61683,609319,60016,591493,61077,568941,72899,311639,274696,132085,505289,56697l486799,xe" filled="f" strokeweight=".20892mm">
                  <v:stroke miterlimit="83231f" joinstyle="miter"/>
                  <v:path arrowok="t" textboxrect="0,0,505289,610179"/>
                </v:shape>
                <v:shape id="Shape 69" o:spid="_x0000_s1069" style="position:absolute;left:9357;top:6582;width:3319;height:3318;visibility:visible;mso-wrap-style:square;v-text-anchor:top" coordsize="331984,33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9sUA&#10;AADbAAAADwAAAGRycy9kb3ducmV2LnhtbESP3WrCQBSE7wXfYTlC78xGK6FN3YiWil4IWtsHOGRP&#10;89Ps2ZBdk/Ttu4WCl8PMfMOsN6NpRE+dqywrWEQxCOLc6ooLBZ8f+/kTCOeRNTaWScEPOdhk08ka&#10;U20Hfqf+6gsRIOxSVFB636ZSurwkgy6yLXHwvmxn0AfZFVJ3OAS4aeQyjhNpsOKwUGJLryXl39eb&#10;UXBO6tPxsnPj46EeTvGKz0nx1iv1MBu3LyA8jf4e/m8ftYLkGf6+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PL2xQAAANsAAAAPAAAAAAAAAAAAAAAAAJgCAABkcnMv&#10;ZG93bnJldi54bWxQSwUGAAAAAAQABAD1AAAAigMAAAAA&#10;" path="m166106,v91540,,165878,74313,165878,166022c331984,257731,257646,331832,166106,331832,74338,331832,,257731,,166022,,74313,74338,,166106,xe" fillcolor="#ffd500" stroked="f" strokeweight="0">
                  <v:stroke miterlimit="83231f" joinstyle="miter"/>
                  <v:path arrowok="t" textboxrect="0,0,331984,331832"/>
                </v:shape>
                <v:shape id="Shape 70" o:spid="_x0000_s1070" style="position:absolute;left:9357;top:6582;width:3319;height:3318;visibility:visible;mso-wrap-style:square;v-text-anchor:top" coordsize="331984,33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zA7wA&#10;AADbAAAADwAAAGRycy9kb3ducmV2LnhtbERPyw7BQBTdS/zD5ErsmLLwKEMQQlgp9jedq2107jSd&#10;Qf29WUgsT857vmxMKV5Uu8KygkE/AkGcWl1wpuB62fUmIJxH1lhaJgUfcrBctFtzjLV985leic9E&#10;CGEXo4Lc+yqW0qU5GXR9WxEH7m5rgz7AOpO6xncIN6UcRtFIGiw4NORY0San9JE8jYJptR7vj7eV&#10;XtPt7rNLssHt6aNUt9OsZiA8Nf4v/rkPWsE4rA9fw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KzMDvAAAANsAAAAPAAAAAAAAAAAAAAAAAJgCAABkcnMvZG93bnJldi54&#10;bWxQSwUGAAAAAAQABAD1AAAAgQMAAAAA&#10;" path="m,166022c,74313,74338,,166106,v91540,,165878,74313,165878,166022c331984,257731,257646,331832,166106,331832,74338,331832,,257731,,166022xe" filled="f" strokecolor="#ffd500" strokeweight=".04775mm">
                  <v:stroke miterlimit="83231f" joinstyle="miter"/>
                  <v:path arrowok="t" textboxrect="0,0,331984,3318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5" o:spid="_x0000_s1071" type="#_x0000_t75" style="position:absolute;left:24231;top:-30;width:36607;height:20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MeHEAAAA3QAAAA8AAABkcnMvZG93bnJldi54bWxET01rwkAQvRf8D8sUvDWbKBUbXUWEUpFe&#10;mgrNcciOSZrsbMhuTPz33UKht3m8z9nuJ9OKG/WutqwgiWIQxIXVNZcKLp+vT2sQziNrbC2Tgjs5&#10;2O9mD1tMtR35g26ZL0UIYZeigsr7LpXSFRUZdJHtiAN3tb1BH2BfSt3jGMJNKxdxvJIGaw4NFXZ0&#10;rKhossEoMHh6y8rVeXhffidNPg5Lzu9fSs0fp8MGhKfJ/4v/3Ccd5scvz/D7TTh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MeHEAAAA3QAAAA8AAAAAAAAAAAAAAAAA&#10;nwIAAGRycy9kb3ducmV2LnhtbFBLBQYAAAAABAAEAPcAAACQAwAAAAA=&#10;">
                  <v:imagedata r:id="rId5" o:title=""/>
                </v:shape>
                <w10:anchorlock/>
              </v:group>
            </w:pict>
          </mc:Fallback>
        </mc:AlternateContent>
      </w:r>
    </w:p>
    <w:p w:rsidR="00F81A93" w:rsidRDefault="00373E8C">
      <w:pPr>
        <w:spacing w:after="438"/>
        <w:ind w:left="632"/>
        <w:jc w:val="center"/>
      </w:pPr>
      <w:r>
        <w:rPr>
          <w:rFonts w:ascii="Verdana" w:eastAsia="Verdana" w:hAnsi="Verdana" w:cs="Verdana"/>
          <w:b/>
          <w:color w:val="FF0000"/>
          <w:sz w:val="48"/>
        </w:rPr>
        <w:t xml:space="preserve">…heute schon Deutsch gesprochen? </w:t>
      </w:r>
    </w:p>
    <w:p w:rsidR="00F81A93" w:rsidRDefault="0001772B">
      <w:pPr>
        <w:spacing w:after="0"/>
        <w:ind w:left="354"/>
        <w:jc w:val="center"/>
      </w:pPr>
      <w:r>
        <w:rPr>
          <w:rFonts w:ascii="Verdana" w:eastAsia="Verdana" w:hAnsi="Verdana" w:cs="Verdana"/>
          <w:b/>
          <w:color w:val="FF0000"/>
          <w:sz w:val="40"/>
        </w:rPr>
        <w:t>am Mittwoch, 18.9.19</w:t>
      </w:r>
      <w:r w:rsidR="00373E8C">
        <w:rPr>
          <w:rFonts w:ascii="Verdana" w:eastAsia="Verdana" w:hAnsi="Verdana" w:cs="Verdana"/>
          <w:b/>
          <w:color w:val="365F91"/>
          <w:sz w:val="40"/>
        </w:rPr>
        <w:t xml:space="preserve"> </w:t>
      </w:r>
      <w:r w:rsidR="00373E8C">
        <w:rPr>
          <w:rFonts w:ascii="Verdana" w:eastAsia="Verdana" w:hAnsi="Verdana" w:cs="Verdana"/>
          <w:b/>
          <w:color w:val="FF0000"/>
          <w:sz w:val="40"/>
        </w:rPr>
        <w:t xml:space="preserve">um 14 Uhr </w:t>
      </w:r>
    </w:p>
    <w:p w:rsidR="00F81A93" w:rsidRDefault="00373E8C">
      <w:pPr>
        <w:spacing w:after="33"/>
        <w:ind w:left="406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F81A93" w:rsidRDefault="00373E8C">
      <w:pPr>
        <w:spacing w:after="31"/>
        <w:ind w:left="406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F81A93" w:rsidRDefault="00373E8C">
      <w:pPr>
        <w:spacing w:after="120"/>
        <w:ind w:left="406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F81A93" w:rsidRDefault="00373E8C">
      <w:pPr>
        <w:spacing w:after="13" w:line="250" w:lineRule="auto"/>
        <w:ind w:left="361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treffen wir uns </w:t>
      </w:r>
    </w:p>
    <w:p w:rsidR="00F81A93" w:rsidRDefault="00373E8C">
      <w:pPr>
        <w:spacing w:after="0"/>
        <w:ind w:left="460"/>
        <w:jc w:val="center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:rsidR="00F81A93" w:rsidRDefault="00373E8C">
      <w:pPr>
        <w:spacing w:after="0"/>
        <w:ind w:left="343"/>
        <w:jc w:val="center"/>
      </w:pPr>
      <w:r>
        <w:rPr>
          <w:rFonts w:ascii="Verdana" w:eastAsia="Verdana" w:hAnsi="Verdana" w:cs="Verdana"/>
          <w:b/>
          <w:sz w:val="32"/>
        </w:rPr>
        <w:t xml:space="preserve">zu einem </w:t>
      </w:r>
      <w:r>
        <w:rPr>
          <w:rFonts w:ascii="Verdana" w:eastAsia="Verdana" w:hAnsi="Verdana" w:cs="Verdana"/>
          <w:b/>
          <w:color w:val="FF0000"/>
          <w:sz w:val="32"/>
        </w:rPr>
        <w:t>Sofa–Gespräch auf Deutsch.</w:t>
      </w:r>
      <w:r>
        <w:rPr>
          <w:rFonts w:ascii="Verdana" w:eastAsia="Verdana" w:hAnsi="Verdana" w:cs="Verdana"/>
          <w:b/>
          <w:sz w:val="32"/>
        </w:rPr>
        <w:t xml:space="preserve"> </w:t>
      </w:r>
    </w:p>
    <w:p w:rsidR="00F81A93" w:rsidRDefault="00373E8C">
      <w:pPr>
        <w:spacing w:after="0"/>
        <w:ind w:left="460"/>
        <w:jc w:val="center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:rsidR="00F81A93" w:rsidRDefault="00373E8C">
      <w:pPr>
        <w:spacing w:after="0"/>
        <w:ind w:left="341"/>
      </w:pPr>
      <w:r>
        <w:rPr>
          <w:rFonts w:ascii="Verdana" w:eastAsia="Verdana" w:hAnsi="Verdana" w:cs="Verdana"/>
          <w:b/>
          <w:sz w:val="32"/>
        </w:rPr>
        <w:t xml:space="preserve">Machen Sie es sich gemütlich und sprechen Sie drauf los! </w:t>
      </w:r>
    </w:p>
    <w:p w:rsidR="00F81A93" w:rsidRDefault="00373E8C">
      <w:pPr>
        <w:spacing w:after="0"/>
        <w:ind w:left="460"/>
        <w:jc w:val="center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:rsidR="00F81A93" w:rsidRDefault="00373E8C">
      <w:pPr>
        <w:spacing w:after="13" w:line="250" w:lineRule="auto"/>
        <w:ind w:left="361" w:right="10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Dies ist eine tolle Gelegenheit für die mündliche </w:t>
      </w:r>
    </w:p>
    <w:p w:rsidR="00F81A93" w:rsidRDefault="00373E8C">
      <w:pPr>
        <w:spacing w:after="13" w:line="250" w:lineRule="auto"/>
        <w:ind w:left="361" w:right="19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Kommunikation in ungezwungener Atmosphäre. </w:t>
      </w:r>
    </w:p>
    <w:p w:rsidR="00F81A93" w:rsidRDefault="00373E8C">
      <w:pPr>
        <w:spacing w:after="0"/>
        <w:ind w:left="46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5221224</wp:posOffset>
                </wp:positionH>
                <wp:positionV relativeFrom="page">
                  <wp:posOffset>9908539</wp:posOffset>
                </wp:positionV>
                <wp:extent cx="1990434" cy="400517"/>
                <wp:effectExtent l="0" t="0" r="0" b="0"/>
                <wp:wrapSquare wrapText="bothSides"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434" cy="400517"/>
                          <a:chOff x="0" y="0"/>
                          <a:chExt cx="1990434" cy="400517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3117"/>
                            <a:ext cx="164179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9" h="218624">
                                <a:moveTo>
                                  <a:pt x="0" y="0"/>
                                </a:moveTo>
                                <a:lnTo>
                                  <a:pt x="42283" y="0"/>
                                </a:lnTo>
                                <a:lnTo>
                                  <a:pt x="81962" y="156265"/>
                                </a:lnTo>
                                <a:lnTo>
                                  <a:pt x="82677" y="156265"/>
                                </a:lnTo>
                                <a:lnTo>
                                  <a:pt x="121998" y="0"/>
                                </a:lnTo>
                                <a:lnTo>
                                  <a:pt x="164179" y="0"/>
                                </a:lnTo>
                                <a:lnTo>
                                  <a:pt x="106628" y="218624"/>
                                </a:lnTo>
                                <a:lnTo>
                                  <a:pt x="57654" y="218624"/>
                                </a:lnTo>
                                <a:lnTo>
                                  <a:pt x="0" y="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93849" y="24"/>
                            <a:ext cx="71314" cy="22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4" h="224810">
                                <a:moveTo>
                                  <a:pt x="71314" y="0"/>
                                </a:moveTo>
                                <a:lnTo>
                                  <a:pt x="71314" y="37101"/>
                                </a:lnTo>
                                <a:lnTo>
                                  <a:pt x="50941" y="43372"/>
                                </a:lnTo>
                                <a:cubicBezTo>
                                  <a:pt x="46027" y="48050"/>
                                  <a:pt x="43257" y="55759"/>
                                  <a:pt x="43257" y="67884"/>
                                </a:cubicBezTo>
                                <a:lnTo>
                                  <a:pt x="43257" y="156925"/>
                                </a:lnTo>
                                <a:cubicBezTo>
                                  <a:pt x="43257" y="169049"/>
                                  <a:pt x="46027" y="176759"/>
                                  <a:pt x="50941" y="181437"/>
                                </a:cubicBezTo>
                                <a:lnTo>
                                  <a:pt x="71314" y="187708"/>
                                </a:lnTo>
                                <a:lnTo>
                                  <a:pt x="71314" y="224810"/>
                                </a:lnTo>
                                <a:lnTo>
                                  <a:pt x="42677" y="220959"/>
                                </a:lnTo>
                                <a:cubicBezTo>
                                  <a:pt x="16690" y="212969"/>
                                  <a:pt x="0" y="191924"/>
                                  <a:pt x="0" y="151388"/>
                                </a:cubicBezTo>
                                <a:lnTo>
                                  <a:pt x="0" y="73434"/>
                                </a:lnTo>
                                <a:cubicBezTo>
                                  <a:pt x="0" y="32889"/>
                                  <a:pt x="16690" y="11841"/>
                                  <a:pt x="42677" y="3852"/>
                                </a:cubicBezTo>
                                <a:lnTo>
                                  <a:pt x="71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5163" y="0"/>
                            <a:ext cx="71314" cy="22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4" h="224858">
                                <a:moveTo>
                                  <a:pt x="176" y="0"/>
                                </a:moveTo>
                                <a:cubicBezTo>
                                  <a:pt x="41996" y="0"/>
                                  <a:pt x="71314" y="19397"/>
                                  <a:pt x="71314" y="73458"/>
                                </a:cubicBezTo>
                                <a:lnTo>
                                  <a:pt x="71314" y="151412"/>
                                </a:lnTo>
                                <a:cubicBezTo>
                                  <a:pt x="71314" y="205460"/>
                                  <a:pt x="41996" y="224858"/>
                                  <a:pt x="176" y="224858"/>
                                </a:cubicBezTo>
                                <a:lnTo>
                                  <a:pt x="0" y="224834"/>
                                </a:lnTo>
                                <a:lnTo>
                                  <a:pt x="0" y="187732"/>
                                </a:lnTo>
                                <a:lnTo>
                                  <a:pt x="176" y="187786"/>
                                </a:lnTo>
                                <a:cubicBezTo>
                                  <a:pt x="17330" y="187786"/>
                                  <a:pt x="28056" y="181198"/>
                                  <a:pt x="28056" y="156949"/>
                                </a:cubicBezTo>
                                <a:lnTo>
                                  <a:pt x="28056" y="67908"/>
                                </a:lnTo>
                                <a:cubicBezTo>
                                  <a:pt x="28056" y="43659"/>
                                  <a:pt x="17330" y="37071"/>
                                  <a:pt x="176" y="37071"/>
                                </a:cubicBezTo>
                                <a:lnTo>
                                  <a:pt x="0" y="37125"/>
                                </a:lnTo>
                                <a:lnTo>
                                  <a:pt x="0" y="2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87233" y="3117"/>
                            <a:ext cx="112605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5" h="218624">
                                <a:moveTo>
                                  <a:pt x="0" y="0"/>
                                </a:moveTo>
                                <a:lnTo>
                                  <a:pt x="43257" y="0"/>
                                </a:lnTo>
                                <a:lnTo>
                                  <a:pt x="43257" y="181895"/>
                                </a:lnTo>
                                <a:lnTo>
                                  <a:pt x="112605" y="181895"/>
                                </a:lnTo>
                                <a:lnTo>
                                  <a:pt x="112605" y="218624"/>
                                </a:lnTo>
                                <a:lnTo>
                                  <a:pt x="0" y="218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35583" y="3117"/>
                            <a:ext cx="153354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4" h="218624">
                                <a:moveTo>
                                  <a:pt x="0" y="0"/>
                                </a:moveTo>
                                <a:lnTo>
                                  <a:pt x="42892" y="0"/>
                                </a:lnTo>
                                <a:lnTo>
                                  <a:pt x="42892" y="90080"/>
                                </a:lnTo>
                                <a:lnTo>
                                  <a:pt x="43610" y="90080"/>
                                </a:lnTo>
                                <a:lnTo>
                                  <a:pt x="99723" y="0"/>
                                </a:lnTo>
                                <a:lnTo>
                                  <a:pt x="146913" y="0"/>
                                </a:lnTo>
                                <a:lnTo>
                                  <a:pt x="88645" y="88002"/>
                                </a:lnTo>
                                <a:lnTo>
                                  <a:pt x="153354" y="218624"/>
                                </a:lnTo>
                                <a:lnTo>
                                  <a:pt x="105093" y="218624"/>
                                </a:lnTo>
                                <a:lnTo>
                                  <a:pt x="60046" y="126809"/>
                                </a:lnTo>
                                <a:lnTo>
                                  <a:pt x="42892" y="151754"/>
                                </a:lnTo>
                                <a:lnTo>
                                  <a:pt x="42892" y="218624"/>
                                </a:lnTo>
                                <a:lnTo>
                                  <a:pt x="0" y="218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25035" y="3117"/>
                            <a:ext cx="121176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76" h="218624">
                                <a:moveTo>
                                  <a:pt x="0" y="0"/>
                                </a:moveTo>
                                <a:lnTo>
                                  <a:pt x="117962" y="0"/>
                                </a:lnTo>
                                <a:lnTo>
                                  <a:pt x="117962" y="36729"/>
                                </a:lnTo>
                                <a:lnTo>
                                  <a:pt x="43257" y="36729"/>
                                </a:lnTo>
                                <a:lnTo>
                                  <a:pt x="43257" y="87317"/>
                                </a:lnTo>
                                <a:lnTo>
                                  <a:pt x="100442" y="87317"/>
                                </a:lnTo>
                                <a:lnTo>
                                  <a:pt x="100442" y="124034"/>
                                </a:lnTo>
                                <a:lnTo>
                                  <a:pt x="43257" y="124034"/>
                                </a:lnTo>
                                <a:lnTo>
                                  <a:pt x="43257" y="181895"/>
                                </a:lnTo>
                                <a:lnTo>
                                  <a:pt x="121176" y="181895"/>
                                </a:lnTo>
                                <a:lnTo>
                                  <a:pt x="121176" y="218624"/>
                                </a:lnTo>
                                <a:lnTo>
                                  <a:pt x="0" y="218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83745" y="3117"/>
                            <a:ext cx="144065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65" h="218624">
                                <a:moveTo>
                                  <a:pt x="0" y="0"/>
                                </a:moveTo>
                                <a:lnTo>
                                  <a:pt x="144065" y="0"/>
                                </a:lnTo>
                                <a:lnTo>
                                  <a:pt x="144065" y="36729"/>
                                </a:lnTo>
                                <a:lnTo>
                                  <a:pt x="93661" y="36729"/>
                                </a:lnTo>
                                <a:lnTo>
                                  <a:pt x="93661" y="218624"/>
                                </a:lnTo>
                                <a:lnTo>
                                  <a:pt x="50404" y="218624"/>
                                </a:lnTo>
                                <a:lnTo>
                                  <a:pt x="50404" y="36729"/>
                                </a:lnTo>
                                <a:lnTo>
                                  <a:pt x="0" y="36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53182" y="0"/>
                            <a:ext cx="145841" cy="22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41" h="224858">
                                <a:moveTo>
                                  <a:pt x="74351" y="0"/>
                                </a:moveTo>
                                <a:cubicBezTo>
                                  <a:pt x="112605" y="0"/>
                                  <a:pt x="136199" y="22172"/>
                                  <a:pt x="143699" y="53009"/>
                                </a:cubicBezTo>
                                <a:lnTo>
                                  <a:pt x="105093" y="64095"/>
                                </a:lnTo>
                                <a:cubicBezTo>
                                  <a:pt x="97593" y="43304"/>
                                  <a:pt x="88292" y="34651"/>
                                  <a:pt x="73280" y="34651"/>
                                </a:cubicBezTo>
                                <a:cubicBezTo>
                                  <a:pt x="57915" y="34651"/>
                                  <a:pt x="49685" y="43659"/>
                                  <a:pt x="49685" y="58558"/>
                                </a:cubicBezTo>
                                <a:cubicBezTo>
                                  <a:pt x="49685" y="91473"/>
                                  <a:pt x="145841" y="93893"/>
                                  <a:pt x="145841" y="162498"/>
                                </a:cubicBezTo>
                                <a:cubicBezTo>
                                  <a:pt x="145841" y="199911"/>
                                  <a:pt x="119398" y="224858"/>
                                  <a:pt x="73998" y="224858"/>
                                </a:cubicBezTo>
                                <a:cubicBezTo>
                                  <a:pt x="38959" y="224858"/>
                                  <a:pt x="11797" y="206499"/>
                                  <a:pt x="0" y="163182"/>
                                </a:cubicBezTo>
                                <a:lnTo>
                                  <a:pt x="42538" y="154529"/>
                                </a:lnTo>
                                <a:cubicBezTo>
                                  <a:pt x="47542" y="180856"/>
                                  <a:pt x="63272" y="190206"/>
                                  <a:pt x="76141" y="190206"/>
                                </a:cubicBezTo>
                                <a:cubicBezTo>
                                  <a:pt x="91153" y="190206"/>
                                  <a:pt x="102597" y="180514"/>
                                  <a:pt x="102597" y="164222"/>
                                </a:cubicBezTo>
                                <a:cubicBezTo>
                                  <a:pt x="102597" y="122995"/>
                                  <a:pt x="6441" y="122298"/>
                                  <a:pt x="6441" y="61320"/>
                                </a:cubicBezTo>
                                <a:cubicBezTo>
                                  <a:pt x="6441" y="23565"/>
                                  <a:pt x="29670" y="0"/>
                                  <a:pt x="7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230836" y="3117"/>
                            <a:ext cx="245603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03" h="218624">
                                <a:moveTo>
                                  <a:pt x="0" y="0"/>
                                </a:moveTo>
                                <a:lnTo>
                                  <a:pt x="40031" y="0"/>
                                </a:lnTo>
                                <a:lnTo>
                                  <a:pt x="70029" y="143089"/>
                                </a:lnTo>
                                <a:lnTo>
                                  <a:pt x="70785" y="143089"/>
                                </a:lnTo>
                                <a:lnTo>
                                  <a:pt x="101917" y="0"/>
                                </a:lnTo>
                                <a:lnTo>
                                  <a:pt x="143385" y="0"/>
                                </a:lnTo>
                                <a:lnTo>
                                  <a:pt x="174769" y="143089"/>
                                </a:lnTo>
                                <a:lnTo>
                                  <a:pt x="175146" y="143089"/>
                                </a:lnTo>
                                <a:lnTo>
                                  <a:pt x="205144" y="0"/>
                                </a:lnTo>
                                <a:lnTo>
                                  <a:pt x="245603" y="0"/>
                                </a:lnTo>
                                <a:lnTo>
                                  <a:pt x="196195" y="218624"/>
                                </a:lnTo>
                                <a:lnTo>
                                  <a:pt x="154728" y="218624"/>
                                </a:lnTo>
                                <a:lnTo>
                                  <a:pt x="122966" y="68947"/>
                                </a:lnTo>
                                <a:lnTo>
                                  <a:pt x="122209" y="68947"/>
                                </a:lnTo>
                                <a:lnTo>
                                  <a:pt x="88304" y="218624"/>
                                </a:lnTo>
                                <a:lnTo>
                                  <a:pt x="47215" y="218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521436" y="3117"/>
                            <a:ext cx="43254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4" h="218624">
                                <a:moveTo>
                                  <a:pt x="0" y="0"/>
                                </a:moveTo>
                                <a:lnTo>
                                  <a:pt x="43254" y="0"/>
                                </a:lnTo>
                                <a:lnTo>
                                  <a:pt x="43254" y="218624"/>
                                </a:lnTo>
                                <a:lnTo>
                                  <a:pt x="0" y="218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634116" y="3117"/>
                            <a:ext cx="112554" cy="2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4" h="218624">
                                <a:moveTo>
                                  <a:pt x="0" y="0"/>
                                </a:moveTo>
                                <a:lnTo>
                                  <a:pt x="43233" y="0"/>
                                </a:lnTo>
                                <a:lnTo>
                                  <a:pt x="43233" y="181895"/>
                                </a:lnTo>
                                <a:lnTo>
                                  <a:pt x="112554" y="181895"/>
                                </a:lnTo>
                                <a:lnTo>
                                  <a:pt x="112554" y="218624"/>
                                </a:lnTo>
                                <a:lnTo>
                                  <a:pt x="0" y="218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154708" y="311128"/>
                            <a:ext cx="32878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8" h="88350">
                                <a:moveTo>
                                  <a:pt x="0" y="0"/>
                                </a:moveTo>
                                <a:lnTo>
                                  <a:pt x="25738" y="0"/>
                                </a:lnTo>
                                <a:lnTo>
                                  <a:pt x="32878" y="1425"/>
                                </a:lnTo>
                                <a:lnTo>
                                  <a:pt x="32878" y="7879"/>
                                </a:lnTo>
                                <a:lnTo>
                                  <a:pt x="26091" y="6583"/>
                                </a:lnTo>
                                <a:lnTo>
                                  <a:pt x="8571" y="6583"/>
                                </a:lnTo>
                                <a:lnTo>
                                  <a:pt x="8571" y="81767"/>
                                </a:lnTo>
                                <a:lnTo>
                                  <a:pt x="26091" y="81767"/>
                                </a:lnTo>
                                <a:lnTo>
                                  <a:pt x="32878" y="80474"/>
                                </a:lnTo>
                                <a:lnTo>
                                  <a:pt x="32878" y="86946"/>
                                </a:lnTo>
                                <a:lnTo>
                                  <a:pt x="25738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187586" y="312554"/>
                            <a:ext cx="32538" cy="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8" h="85520">
                                <a:moveTo>
                                  <a:pt x="0" y="0"/>
                                </a:moveTo>
                                <a:lnTo>
                                  <a:pt x="10970" y="2191"/>
                                </a:lnTo>
                                <a:cubicBezTo>
                                  <a:pt x="26100" y="9142"/>
                                  <a:pt x="32538" y="25253"/>
                                  <a:pt x="32538" y="42923"/>
                                </a:cubicBezTo>
                                <a:cubicBezTo>
                                  <a:pt x="32538" y="60592"/>
                                  <a:pt x="26100" y="76509"/>
                                  <a:pt x="10970" y="83362"/>
                                </a:cubicBezTo>
                                <a:lnTo>
                                  <a:pt x="0" y="85520"/>
                                </a:lnTo>
                                <a:lnTo>
                                  <a:pt x="0" y="79049"/>
                                </a:lnTo>
                                <a:lnTo>
                                  <a:pt x="6515" y="77808"/>
                                </a:lnTo>
                                <a:cubicBezTo>
                                  <a:pt x="18075" y="72806"/>
                                  <a:pt x="24307" y="60592"/>
                                  <a:pt x="24307" y="42923"/>
                                </a:cubicBezTo>
                                <a:cubicBezTo>
                                  <a:pt x="24307" y="24993"/>
                                  <a:pt x="18075" y="12716"/>
                                  <a:pt x="6515" y="7696"/>
                                </a:cubicBezTo>
                                <a:lnTo>
                                  <a:pt x="0" y="6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30836" y="311128"/>
                            <a:ext cx="35197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88350">
                                <a:moveTo>
                                  <a:pt x="28965" y="0"/>
                                </a:moveTo>
                                <a:lnTo>
                                  <a:pt x="35197" y="0"/>
                                </a:lnTo>
                                <a:lnTo>
                                  <a:pt x="35197" y="6583"/>
                                </a:lnTo>
                                <a:lnTo>
                                  <a:pt x="34989" y="6583"/>
                                </a:lnTo>
                                <a:lnTo>
                                  <a:pt x="20028" y="53011"/>
                                </a:lnTo>
                                <a:lnTo>
                                  <a:pt x="35197" y="53011"/>
                                </a:lnTo>
                                <a:lnTo>
                                  <a:pt x="35197" y="59593"/>
                                </a:lnTo>
                                <a:lnTo>
                                  <a:pt x="17873" y="59593"/>
                                </a:lnTo>
                                <a:lnTo>
                                  <a:pt x="8584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28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66034" y="311128"/>
                            <a:ext cx="35209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9" h="88350">
                                <a:moveTo>
                                  <a:pt x="0" y="0"/>
                                </a:moveTo>
                                <a:lnTo>
                                  <a:pt x="6598" y="0"/>
                                </a:lnTo>
                                <a:lnTo>
                                  <a:pt x="35209" y="88350"/>
                                </a:lnTo>
                                <a:lnTo>
                                  <a:pt x="26260" y="88350"/>
                                </a:lnTo>
                                <a:lnTo>
                                  <a:pt x="17311" y="59593"/>
                                </a:lnTo>
                                <a:lnTo>
                                  <a:pt x="0" y="59593"/>
                                </a:lnTo>
                                <a:lnTo>
                                  <a:pt x="0" y="53011"/>
                                </a:lnTo>
                                <a:lnTo>
                                  <a:pt x="15169" y="53011"/>
                                </a:lnTo>
                                <a:lnTo>
                                  <a:pt x="170" y="6583"/>
                                </a:lnTo>
                                <a:lnTo>
                                  <a:pt x="0" y="6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314855" y="310090"/>
                            <a:ext cx="60372" cy="9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2" h="90428">
                                <a:moveTo>
                                  <a:pt x="28989" y="0"/>
                                </a:moveTo>
                                <a:cubicBezTo>
                                  <a:pt x="43231" y="0"/>
                                  <a:pt x="53946" y="7622"/>
                                  <a:pt x="57852" y="21134"/>
                                </a:cubicBezTo>
                                <a:lnTo>
                                  <a:pt x="50795" y="23213"/>
                                </a:lnTo>
                                <a:cubicBezTo>
                                  <a:pt x="47517" y="13512"/>
                                  <a:pt x="40333" y="6583"/>
                                  <a:pt x="28989" y="6583"/>
                                </a:cubicBezTo>
                                <a:cubicBezTo>
                                  <a:pt x="18276" y="6583"/>
                                  <a:pt x="11092" y="12473"/>
                                  <a:pt x="11092" y="22867"/>
                                </a:cubicBezTo>
                                <a:cubicBezTo>
                                  <a:pt x="11092" y="28757"/>
                                  <a:pt x="12856" y="32914"/>
                                  <a:pt x="29242" y="39151"/>
                                </a:cubicBezTo>
                                <a:cubicBezTo>
                                  <a:pt x="55079" y="48505"/>
                                  <a:pt x="60372" y="54395"/>
                                  <a:pt x="60372" y="67215"/>
                                </a:cubicBezTo>
                                <a:cubicBezTo>
                                  <a:pt x="60372" y="82113"/>
                                  <a:pt x="47139" y="90428"/>
                                  <a:pt x="32518" y="90428"/>
                                </a:cubicBezTo>
                                <a:cubicBezTo>
                                  <a:pt x="14998" y="90428"/>
                                  <a:pt x="5042" y="83152"/>
                                  <a:pt x="0" y="66868"/>
                                </a:cubicBezTo>
                                <a:lnTo>
                                  <a:pt x="7814" y="64789"/>
                                </a:lnTo>
                                <a:cubicBezTo>
                                  <a:pt x="11470" y="78302"/>
                                  <a:pt x="19284" y="83845"/>
                                  <a:pt x="33653" y="83845"/>
                                </a:cubicBezTo>
                                <a:cubicBezTo>
                                  <a:pt x="44996" y="83845"/>
                                  <a:pt x="51802" y="76916"/>
                                  <a:pt x="51802" y="66522"/>
                                </a:cubicBezTo>
                                <a:cubicBezTo>
                                  <a:pt x="51802" y="42615"/>
                                  <a:pt x="2520" y="51970"/>
                                  <a:pt x="2520" y="22867"/>
                                </a:cubicBezTo>
                                <a:cubicBezTo>
                                  <a:pt x="2520" y="9701"/>
                                  <a:pt x="11847" y="0"/>
                                  <a:pt x="28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27787" y="310090"/>
                            <a:ext cx="60122" cy="9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90428">
                                <a:moveTo>
                                  <a:pt x="28611" y="0"/>
                                </a:moveTo>
                                <a:cubicBezTo>
                                  <a:pt x="42854" y="0"/>
                                  <a:pt x="53694" y="7622"/>
                                  <a:pt x="57979" y="21134"/>
                                </a:cubicBezTo>
                                <a:lnTo>
                                  <a:pt x="50416" y="23213"/>
                                </a:lnTo>
                                <a:cubicBezTo>
                                  <a:pt x="47140" y="13512"/>
                                  <a:pt x="40460" y="6583"/>
                                  <a:pt x="28611" y="6583"/>
                                </a:cubicBezTo>
                                <a:cubicBezTo>
                                  <a:pt x="17898" y="6583"/>
                                  <a:pt x="10714" y="12473"/>
                                  <a:pt x="10714" y="22867"/>
                                </a:cubicBezTo>
                                <a:cubicBezTo>
                                  <a:pt x="10714" y="28757"/>
                                  <a:pt x="12478" y="32914"/>
                                  <a:pt x="29368" y="39151"/>
                                </a:cubicBezTo>
                                <a:cubicBezTo>
                                  <a:pt x="54702" y="48505"/>
                                  <a:pt x="60122" y="54395"/>
                                  <a:pt x="60122" y="67215"/>
                                </a:cubicBezTo>
                                <a:cubicBezTo>
                                  <a:pt x="60122" y="82113"/>
                                  <a:pt x="47140" y="90428"/>
                                  <a:pt x="32141" y="90428"/>
                                </a:cubicBezTo>
                                <a:cubicBezTo>
                                  <a:pt x="14999" y="90428"/>
                                  <a:pt x="5042" y="83152"/>
                                  <a:pt x="0" y="66868"/>
                                </a:cubicBezTo>
                                <a:lnTo>
                                  <a:pt x="7563" y="64789"/>
                                </a:lnTo>
                                <a:cubicBezTo>
                                  <a:pt x="11092" y="78302"/>
                                  <a:pt x="19285" y="83845"/>
                                  <a:pt x="33654" y="83845"/>
                                </a:cubicBezTo>
                                <a:cubicBezTo>
                                  <a:pt x="44997" y="83845"/>
                                  <a:pt x="51803" y="76916"/>
                                  <a:pt x="51803" y="66522"/>
                                </a:cubicBezTo>
                                <a:cubicBezTo>
                                  <a:pt x="51803" y="42615"/>
                                  <a:pt x="2522" y="51970"/>
                                  <a:pt x="2522" y="22867"/>
                                </a:cubicBezTo>
                                <a:cubicBezTo>
                                  <a:pt x="2522" y="9701"/>
                                  <a:pt x="11848" y="0"/>
                                  <a:pt x="28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513622" y="311129"/>
                            <a:ext cx="9144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8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553955" y="311128"/>
                            <a:ext cx="65793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3" h="88350">
                                <a:moveTo>
                                  <a:pt x="0" y="0"/>
                                </a:moveTo>
                                <a:lnTo>
                                  <a:pt x="13990" y="0"/>
                                </a:lnTo>
                                <a:lnTo>
                                  <a:pt x="57222" y="73799"/>
                                </a:lnTo>
                                <a:lnTo>
                                  <a:pt x="57600" y="73799"/>
                                </a:lnTo>
                                <a:lnTo>
                                  <a:pt x="57600" y="0"/>
                                </a:lnTo>
                                <a:lnTo>
                                  <a:pt x="65793" y="0"/>
                                </a:lnTo>
                                <a:lnTo>
                                  <a:pt x="65793" y="88350"/>
                                </a:lnTo>
                                <a:lnTo>
                                  <a:pt x="57222" y="88350"/>
                                </a:lnTo>
                                <a:lnTo>
                                  <a:pt x="8570" y="6583"/>
                                </a:lnTo>
                                <a:lnTo>
                                  <a:pt x="8193" y="6583"/>
                                </a:lnTo>
                                <a:lnTo>
                                  <a:pt x="8193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651510" y="311128"/>
                            <a:ext cx="32582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2" h="88350">
                                <a:moveTo>
                                  <a:pt x="0" y="0"/>
                                </a:moveTo>
                                <a:lnTo>
                                  <a:pt x="25460" y="0"/>
                                </a:lnTo>
                                <a:lnTo>
                                  <a:pt x="32582" y="1422"/>
                                </a:lnTo>
                                <a:lnTo>
                                  <a:pt x="32582" y="7861"/>
                                </a:lnTo>
                                <a:lnTo>
                                  <a:pt x="25839" y="6583"/>
                                </a:lnTo>
                                <a:lnTo>
                                  <a:pt x="8319" y="6583"/>
                                </a:lnTo>
                                <a:lnTo>
                                  <a:pt x="8319" y="81767"/>
                                </a:lnTo>
                                <a:lnTo>
                                  <a:pt x="25839" y="81767"/>
                                </a:lnTo>
                                <a:lnTo>
                                  <a:pt x="32582" y="80493"/>
                                </a:lnTo>
                                <a:lnTo>
                                  <a:pt x="32582" y="86950"/>
                                </a:lnTo>
                                <a:lnTo>
                                  <a:pt x="25460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84092" y="312550"/>
                            <a:ext cx="32582" cy="8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2" h="85528">
                                <a:moveTo>
                                  <a:pt x="0" y="0"/>
                                </a:moveTo>
                                <a:lnTo>
                                  <a:pt x="10993" y="2194"/>
                                </a:lnTo>
                                <a:cubicBezTo>
                                  <a:pt x="26129" y="9146"/>
                                  <a:pt x="32582" y="25257"/>
                                  <a:pt x="32582" y="42927"/>
                                </a:cubicBezTo>
                                <a:cubicBezTo>
                                  <a:pt x="32582" y="60596"/>
                                  <a:pt x="26129" y="76513"/>
                                  <a:pt x="10993" y="83366"/>
                                </a:cubicBezTo>
                                <a:lnTo>
                                  <a:pt x="0" y="85528"/>
                                </a:lnTo>
                                <a:lnTo>
                                  <a:pt x="0" y="79071"/>
                                </a:lnTo>
                                <a:lnTo>
                                  <a:pt x="6662" y="77812"/>
                                </a:lnTo>
                                <a:cubicBezTo>
                                  <a:pt x="18236" y="72810"/>
                                  <a:pt x="24263" y="60596"/>
                                  <a:pt x="24263" y="42927"/>
                                </a:cubicBezTo>
                                <a:cubicBezTo>
                                  <a:pt x="24263" y="24997"/>
                                  <a:pt x="18236" y="12719"/>
                                  <a:pt x="6662" y="7700"/>
                                </a:cubicBezTo>
                                <a:lnTo>
                                  <a:pt x="0" y="6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767342" y="311128"/>
                            <a:ext cx="100833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3" h="88350">
                                <a:moveTo>
                                  <a:pt x="0" y="0"/>
                                </a:moveTo>
                                <a:lnTo>
                                  <a:pt x="8570" y="0"/>
                                </a:lnTo>
                                <a:lnTo>
                                  <a:pt x="27981" y="73799"/>
                                </a:lnTo>
                                <a:lnTo>
                                  <a:pt x="28232" y="73799"/>
                                </a:lnTo>
                                <a:lnTo>
                                  <a:pt x="46509" y="0"/>
                                </a:lnTo>
                                <a:lnTo>
                                  <a:pt x="54701" y="0"/>
                                </a:lnTo>
                                <a:lnTo>
                                  <a:pt x="72599" y="73799"/>
                                </a:lnTo>
                                <a:lnTo>
                                  <a:pt x="72977" y="73799"/>
                                </a:lnTo>
                                <a:lnTo>
                                  <a:pt x="92639" y="0"/>
                                </a:lnTo>
                                <a:lnTo>
                                  <a:pt x="100833" y="0"/>
                                </a:lnTo>
                                <a:lnTo>
                                  <a:pt x="76506" y="88350"/>
                                </a:lnTo>
                                <a:lnTo>
                                  <a:pt x="68314" y="88350"/>
                                </a:lnTo>
                                <a:lnTo>
                                  <a:pt x="50416" y="15939"/>
                                </a:lnTo>
                                <a:lnTo>
                                  <a:pt x="32518" y="88350"/>
                                </a:lnTo>
                                <a:lnTo>
                                  <a:pt x="24326" y="8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890358" y="311129"/>
                            <a:ext cx="9144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8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928296" y="311128"/>
                            <a:ext cx="29304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4" h="88350">
                                <a:moveTo>
                                  <a:pt x="0" y="0"/>
                                </a:moveTo>
                                <a:lnTo>
                                  <a:pt x="29304" y="0"/>
                                </a:lnTo>
                                <a:lnTo>
                                  <a:pt x="29304" y="6583"/>
                                </a:lnTo>
                                <a:lnTo>
                                  <a:pt x="8193" y="6583"/>
                                </a:lnTo>
                                <a:lnTo>
                                  <a:pt x="8193" y="41577"/>
                                </a:lnTo>
                                <a:lnTo>
                                  <a:pt x="29304" y="41577"/>
                                </a:lnTo>
                                <a:lnTo>
                                  <a:pt x="29304" y="48159"/>
                                </a:lnTo>
                                <a:lnTo>
                                  <a:pt x="8193" y="48159"/>
                                </a:lnTo>
                                <a:lnTo>
                                  <a:pt x="8193" y="88350"/>
                                </a:lnTo>
                                <a:lnTo>
                                  <a:pt x="0" y="8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957600" y="311128"/>
                            <a:ext cx="32834" cy="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4" h="88350">
                                <a:moveTo>
                                  <a:pt x="0" y="0"/>
                                </a:moveTo>
                                <a:lnTo>
                                  <a:pt x="1450" y="0"/>
                                </a:lnTo>
                                <a:cubicBezTo>
                                  <a:pt x="19221" y="0"/>
                                  <a:pt x="29683" y="9701"/>
                                  <a:pt x="29683" y="23907"/>
                                </a:cubicBezTo>
                                <a:cubicBezTo>
                                  <a:pt x="29683" y="35688"/>
                                  <a:pt x="23507" y="43309"/>
                                  <a:pt x="10651" y="46427"/>
                                </a:cubicBezTo>
                                <a:lnTo>
                                  <a:pt x="32834" y="88350"/>
                                </a:lnTo>
                                <a:lnTo>
                                  <a:pt x="23885" y="88350"/>
                                </a:lnTo>
                                <a:lnTo>
                                  <a:pt x="2458" y="48159"/>
                                </a:lnTo>
                                <a:lnTo>
                                  <a:pt x="0" y="48159"/>
                                </a:lnTo>
                                <a:lnTo>
                                  <a:pt x="0" y="41577"/>
                                </a:lnTo>
                                <a:lnTo>
                                  <a:pt x="1450" y="41577"/>
                                </a:lnTo>
                                <a:cubicBezTo>
                                  <a:pt x="13550" y="41577"/>
                                  <a:pt x="21112" y="34995"/>
                                  <a:pt x="21112" y="23907"/>
                                </a:cubicBezTo>
                                <a:cubicBezTo>
                                  <a:pt x="21112" y="13166"/>
                                  <a:pt x="14557" y="6583"/>
                                  <a:pt x="1450" y="6583"/>
                                </a:cubicBezTo>
                                <a:lnTo>
                                  <a:pt x="0" y="6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83224" id="Group 881" o:spid="_x0000_s1026" style="position:absolute;margin-left:411.1pt;margin-top:780.2pt;width:156.75pt;height:31.55pt;z-index:251658240;mso-position-horizontal-relative:page;mso-position-vertical-relative:page" coordsize="19904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">
                <v:shape id="Shape 73" o:spid="_x0000_s1027" style="position:absolute;top:31;width:1641;height:2186;visibility:visible;mso-wrap-style:square;v-text-anchor:top" coordsize="164179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8RMMA&#10;AADbAAAADwAAAGRycy9kb3ducmV2LnhtbESPQWsCMRSE74X+h/AEbzWrUrVboxRRKF5EK/T62Lxu&#10;FjcvSxJ1119vBKHHYWa+YebL1tbiQj5UjhUMBxkI4sLpiksFx5/N2wxEiMgaa8ekoKMAy8Xryxxz&#10;7a68p8shliJBOOSowMTY5FKGwpDFMHANcfL+nLcYk/Sl1B6vCW5rOcqyibRYcVow2NDKUHE6nK2C&#10;3/du3X543t9WU2fiaDfpdqetUv1e+/UJIlIb/8PP9rdWMB3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U8RMMAAADbAAAADwAAAAAAAAAAAAAAAACYAgAAZHJzL2Rv&#10;d25yZXYueG1sUEsFBgAAAAAEAAQA9QAAAIgDAAAAAA==&#10;" path="m,l42283,,81962,156265r715,l121998,r42181,l106628,218624r-48974,l,958,,xe" fillcolor="black" stroked="f" strokeweight="0">
                  <v:stroke miterlimit="83231f" joinstyle="miter"/>
                  <v:path arrowok="t" textboxrect="0,0,164179,218624"/>
                </v:shape>
                <v:shape id="Shape 74" o:spid="_x0000_s1028" style="position:absolute;left:1938;width:713;height:2248;visibility:visible;mso-wrap-style:square;v-text-anchor:top" coordsize="71314,22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cmMUA&#10;AADbAAAADwAAAGRycy9kb3ducmV2LnhtbESPT2vCQBTE7wW/w/KE3urGUqxEV4kFS/8gYvTi7ZF9&#10;ZqPZtzG7avrtu4WCx2FmfsNM552txZVaXzlWMBwkIIgLpysuFey2y6cxCB+QNdaOScEPeZjPeg9T&#10;TLW78YaueShFhLBPUYEJoUml9IUhi37gGuLoHVxrMUTZllK3eItwW8vnJBlJixXHBYMNvRkqTvnF&#10;KtguMv+ZHfLLkb7fz2szKlb7r7FSj/0um4AI1IV7+L/9oRW8vsD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NyYxQAAANsAAAAPAAAAAAAAAAAAAAAAAJgCAABkcnMv&#10;ZG93bnJldi54bWxQSwUGAAAAAAQABAD1AAAAigMAAAAA&#10;" path="m71314,r,37101l50941,43372v-4914,4678,-7684,12387,-7684,24512l43257,156925v,12124,2770,19834,7684,24512l71314,187708r,37102l42677,220959c16690,212969,,191924,,151388l,73434c,32889,16690,11841,42677,3852l71314,xe" fillcolor="black" stroked="f" strokeweight="0">
                  <v:stroke miterlimit="83231f" joinstyle="miter"/>
                  <v:path arrowok="t" textboxrect="0,0,71314,224810"/>
                </v:shape>
                <v:shape id="Shape 75" o:spid="_x0000_s1029" style="position:absolute;left:2651;width:713;height:2248;visibility:visible;mso-wrap-style:square;v-text-anchor:top" coordsize="71314,22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a0scA&#10;AADbAAAADwAAAGRycy9kb3ducmV2LnhtbESPW2vCQBSE3wX/w3IE33Sj2Aupq9QbKqVCbPvQt2P2&#10;mIRmz4bsqtFf3xUKfRxm5htmPG1MKc5Uu8KygkE/AkGcWl1wpuDzY9V7BuE8ssbSMim4koPppN0a&#10;Y6zthRM6730mAoRdjApy76tYSpfmZND1bUUcvKOtDfog60zqGi8Bbko5jKJHabDgsJBjRfOc0p/9&#10;yShIv3bJ99vukOBoOTuU2aJav9+2SnU7zesLCE+N/w//tTdawdMD3L+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CGtLHAAAA2wAAAA8AAAAAAAAAAAAAAAAAmAIAAGRy&#10;cy9kb3ducmV2LnhtbFBLBQYAAAAABAAEAPUAAACMAwAAAAA=&#10;" path="m176,c41996,,71314,19397,71314,73458r,77954c71314,205460,41996,224858,176,224858l,224834,,187732r176,54c17330,187786,28056,181198,28056,156949r,-89041c28056,43659,17330,37071,176,37071l,37125,,24,176,xe" fillcolor="black" stroked="f" strokeweight="0">
                  <v:stroke miterlimit="83231f" joinstyle="miter"/>
                  <v:path arrowok="t" textboxrect="0,0,71314,224858"/>
                </v:shape>
                <v:shape id="Shape 76" o:spid="_x0000_s1030" style="position:absolute;left:3872;top:31;width:1126;height:2186;visibility:visible;mso-wrap-style:square;v-text-anchor:top" coordsize="112605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7K8QA&#10;AADbAAAADwAAAGRycy9kb3ducmV2LnhtbESPT2vCQBTE74LfYXmCN93Yg5boKiJYPZS2/sXjI/tM&#10;gnlvQ3bV9Nt3C4Ueh5n5DTNbtFypBzW+dGJgNExAkWTOlpIbOB7Wg1dQPqBYrJyQgW/ysJh3OzNM&#10;rXvKjh77kKsIEZ+igSKEOtXaZwUx+qGrSaJ3dQ1jiLLJtW3wGeFc6ZckGWvGUuJCgTWtCspu+zsb&#10;2N3f9fkyOfDm88udPqobu80bG9PvtcspqEBt+A//tbfWwGQMv1/iD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uyvEAAAA2wAAAA8AAAAAAAAAAAAAAAAAmAIAAGRycy9k&#10;b3ducmV2LnhtbFBLBQYAAAAABAAEAPUAAACJAwAAAAA=&#10;" path="m,l43257,r,181895l112605,181895r,36729l,218624,,xe" fillcolor="black" stroked="f" strokeweight="0">
                  <v:stroke miterlimit="83231f" joinstyle="miter"/>
                  <v:path arrowok="t" textboxrect="0,0,112605,218624"/>
                </v:shape>
                <v:shape id="Shape 77" o:spid="_x0000_s1031" style="position:absolute;left:5355;top:31;width:1534;height:2186;visibility:visible;mso-wrap-style:square;v-text-anchor:top" coordsize="153354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7AMMA&#10;AADbAAAADwAAAGRycy9kb3ducmV2LnhtbESP0WoCMRRE3wv+Q7iCbzXRBy1bo6igWJBCVz/gsrnN&#10;Lm5uliSu2359Uyj0cZiZM8xqM7hW9BRi41nDbKpAEFfeNGw1XC+H5xcQMSEbbD2Thi+KsFmPnlZY&#10;GP/gD+rLZEWGcCxQQ51SV0gZq5ocxqnviLP36YPDlGWw0gR8ZLhr5VyphXTYcF6osaN9TdWtvDsN&#10;ZVLnnbHncJ2hKm3/djlu37+1noyH7SuIREP6D/+1T0bDcgm/X/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7AMMAAADbAAAADwAAAAAAAAAAAAAAAACYAgAAZHJzL2Rv&#10;d25yZXYueG1sUEsFBgAAAAAEAAQA9QAAAIgDAAAAAA==&#10;" path="m,l42892,r,90080l43610,90080,99723,r47190,l88645,88002r64709,130622l105093,218624,60046,126809,42892,151754r,66870l,218624,,xe" fillcolor="black" stroked="f" strokeweight="0">
                  <v:stroke miterlimit="83231f" joinstyle="miter"/>
                  <v:path arrowok="t" textboxrect="0,0,153354,218624"/>
                </v:shape>
                <v:shape id="Shape 78" o:spid="_x0000_s1032" style="position:absolute;left:7250;top:31;width:1212;height:2186;visibility:visible;mso-wrap-style:square;v-text-anchor:top" coordsize="121176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998QA&#10;AADbAAAADwAAAGRycy9kb3ducmV2LnhtbERPPW/CMBDdK/U/WFeJrThNBa3SOKhBKjB0IMDQbqf4&#10;mkTE5yg2JPn3eEDq+PS+09VoWnGl3jWWFbzMIxDEpdUNVwpOx6/ndxDOI2tsLZOCiRyssseHFBNt&#10;By7oevCVCCHsElRQe98lUrqyJoNubjviwP3Z3qAPsK+k7nEI4aaVcRQtpcGGQ0ONHa1rKs+Hi1FQ&#10;TL9Rsa9+1jI+br5fl6d8cd7mSs2exs8PEJ5G/y++u3dawVsYG76EH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PffEAAAA2wAAAA8AAAAAAAAAAAAAAAAAmAIAAGRycy9k&#10;b3ducmV2LnhtbFBLBQYAAAAABAAEAPUAAACJAwAAAAA=&#10;" path="m,l117962,r,36729l43257,36729r,50588l100442,87317r,36717l43257,124034r,57861l121176,181895r,36729l,218624,,xe" fillcolor="black" stroked="f" strokeweight="0">
                  <v:stroke miterlimit="83231f" joinstyle="miter"/>
                  <v:path arrowok="t" textboxrect="0,0,121176,218624"/>
                </v:shape>
                <v:shape id="Shape 79" o:spid="_x0000_s1033" style="position:absolute;left:8837;top:31;width:1441;height:2186;visibility:visible;mso-wrap-style:square;v-text-anchor:top" coordsize="144065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MQsIA&#10;AADbAAAADwAAAGRycy9kb3ducmV2LnhtbESP3WoCMRSE7wu+QziF3ohm64U/q1FECHjZWh/gsDnu&#10;LiYn2yTV3T59UxC8HGbmG2az650VNwqx9azgfVqAIK68ablWcP7SkyWImJANWs+kYKAIu+3oZYOl&#10;8Xf+pNsp1SJDOJaooEmpK6WMVUMO49R3xNm7+OAwZRlqaQLeM9xZOSuKuXTYcl5osKNDQ9X19OMU&#10;6LEdVvgbtD0sPvis9Xyox99Kvb32+zWIRH16hh/to1GwWMH/l/w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UxCwgAAANsAAAAPAAAAAAAAAAAAAAAAAJgCAABkcnMvZG93&#10;bnJldi54bWxQSwUGAAAAAAQABAD1AAAAhwMAAAAA&#10;" path="m,l144065,r,36729l93661,36729r,181895l50404,218624r,-181895l,36729,,xe" fillcolor="black" stroked="f" strokeweight="0">
                  <v:stroke miterlimit="83231f" joinstyle="miter"/>
                  <v:path arrowok="t" textboxrect="0,0,144065,218624"/>
                </v:shape>
                <v:shape id="Shape 80" o:spid="_x0000_s1034" style="position:absolute;left:10531;width:1459;height:2248;visibility:visible;mso-wrap-style:square;v-text-anchor:top" coordsize="145841,22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Q574A&#10;AADbAAAADwAAAGRycy9kb3ducmV2LnhtbERPzYrCMBC+C/sOYRa8aaoHKdUoqyCIF1n1AYZmbOs2&#10;k9rEWn1657Dg8eP7X6x6V6uO2lB5NjAZJ6CIc28rLgycT9tRCipEZIu1ZzLwpACr5ddggZn1D/6l&#10;7hgLJSEcMjRQxthkWoe8JIdh7Bti4S6+dRgFtoW2LT4k3NV6miQz7bBiaSixoU1J+d/x7qR3U71u&#10;xfqw7eI04evufEvzdG/M8Lv/mYOK1MeP+N+9swZSWS9f5Afo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E0Oe+AAAA2wAAAA8AAAAAAAAAAAAAAAAAmAIAAGRycy9kb3ducmV2&#10;LnhtbFBLBQYAAAAABAAEAPUAAACDAwAAAAA=&#10;" path="m74351,v38254,,61848,22172,69348,53009l105093,64095c97593,43304,88292,34651,73280,34651v-15365,,-23595,9008,-23595,23907c49685,91473,145841,93893,145841,162498v,37413,-26443,62360,-71843,62360c38959,224858,11797,206499,,163182r42538,-8653c47542,180856,63272,190206,76141,190206v15012,,26456,-9692,26456,-25984c102597,122995,6441,122298,6441,61320,6441,23565,29670,,74351,xe" fillcolor="black" stroked="f" strokeweight="0">
                  <v:stroke miterlimit="83231f" joinstyle="miter"/>
                  <v:path arrowok="t" textboxrect="0,0,145841,224858"/>
                </v:shape>
                <v:shape id="Shape 81" o:spid="_x0000_s1035" style="position:absolute;left:12308;top:31;width:2456;height:2186;visibility:visible;mso-wrap-style:square;v-text-anchor:top" coordsize="245603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Mx8QA&#10;AADbAAAADwAAAGRycy9kb3ducmV2LnhtbESPQWvCQBSE7wX/w/KE3upGRZHoGmJByKGXRKE9PrLP&#10;ZDH7Nma3mv77rlDocZiZb5hdNtpO3GnwxrGC+SwBQVw7bbhRcD4d3zYgfEDW2DkmBT/kIdtPXnaY&#10;avfgku5VaESEsE9RQRtCn0rp65Ys+pnriaN3cYPFEOXQSD3gI8JtJxdJspYWDceFFnt6b6m+Vt9W&#10;gS4+anM2h8V19fVZyiJfn5Z0U+p1OuZbEIHG8B/+axdawWYOzy/x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zMfEAAAA2wAAAA8AAAAAAAAAAAAAAAAAmAIAAGRycy9k&#10;b3ducmV2LnhtbFBLBQYAAAAABAAEAPUAAACJAwAAAAA=&#10;" path="m,l40031,,70029,143089r756,l101917,r41468,l174769,143089r377,l205144,r40459,l196195,218624r-41467,l122966,68947r-757,l88304,218624r-41089,l,xe" fillcolor="black" stroked="f" strokeweight="0">
                  <v:stroke miterlimit="83231f" joinstyle="miter"/>
                  <v:path arrowok="t" textboxrect="0,0,245603,218624"/>
                </v:shape>
                <v:shape id="Shape 1152" o:spid="_x0000_s1036" style="position:absolute;left:15214;top:31;width:432;height:2186;visibility:visible;mso-wrap-style:square;v-text-anchor:top" coordsize="43254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EAMUA&#10;AADdAAAADwAAAGRycy9kb3ducmV2LnhtbERPTWvCQBC9C/6HZYReRDcKLRJdRdraCrUHoxdvY3ZM&#10;QrKzYXer8d+7hUJv83ifs1h1phFXcr6yrGAyTkAQ51ZXXCg4HjajGQgfkDU2lknBnTyslv3eAlNt&#10;b7ynaxYKEUPYp6igDKFNpfR5SQb92LbEkbtYZzBE6AqpHd5iuGnkNElepMGKY0OJLb2WlNfZj1FQ&#10;7ZJ1t/k8neuPbFi/3b/8t3ufKfU06NZzEIG68C/+c291nD95nsLvN/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4QAxQAAAN0AAAAPAAAAAAAAAAAAAAAAAJgCAABkcnMv&#10;ZG93bnJldi54bWxQSwUGAAAAAAQABAD1AAAAigMAAAAA&#10;" path="m,l43254,r,218624l,218624,,e" fillcolor="black" stroked="f" strokeweight="0">
                  <v:stroke miterlimit="83231f" joinstyle="miter"/>
                  <v:path arrowok="t" textboxrect="0,0,43254,218624"/>
                </v:shape>
                <v:shape id="Shape 83" o:spid="_x0000_s1037" style="position:absolute;left:16341;top:31;width:1125;height:2186;visibility:visible;mso-wrap-style:square;v-text-anchor:top" coordsize="112554,21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2+cQA&#10;AADbAAAADwAAAGRycy9kb3ducmV2LnhtbESPQWsCMRSE74X+h/AKvUjNqrXIahTRlq7HVQ96e2xe&#10;N0uTl2WT6vrvm4LQ4zAz3zCLVe+suFAXGs8KRsMMBHHldcO1guPh42UGIkRkjdYzKbhRgNXy8WGB&#10;ufZXLumyj7VIEA45KjAxtrmUoTLkMAx9S5y8L985jEl2tdQdXhPcWTnOsjfpsOG0YLCljaHqe//j&#10;FOzO7D+L91G5jX5gTWFf5WF6Uur5qV/PQUTq43/43i60gtkE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9vnEAAAA2wAAAA8AAAAAAAAAAAAAAAAAmAIAAGRycy9k&#10;b3ducmV2LnhtbFBLBQYAAAAABAAEAPUAAACJAwAAAAA=&#10;" path="m,l43233,r,181895l112554,181895r,36729l,218624,,xe" fillcolor="black" stroked="f" strokeweight="0">
                  <v:stroke miterlimit="83231f" joinstyle="miter"/>
                  <v:path arrowok="t" textboxrect="0,0,112554,218624"/>
                </v:shape>
                <v:shape id="Shape 84" o:spid="_x0000_s1038" style="position:absolute;left:11547;top:3111;width:328;height:883;visibility:visible;mso-wrap-style:square;v-text-anchor:top" coordsize="32878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mNMQA&#10;AADbAAAADwAAAGRycy9kb3ducmV2LnhtbESPT2sCMRTE7wW/Q3iCt5q1iuhqFKkoFvGg9s/1sXnu&#10;Bjcv6ybq9ts3BcHjMDO/YabzxpbiRrU3jhX0ugkI4sxpw7mCz+PqdQTCB2SNpWNS8Ese5rPWyxRT&#10;7e68p9sh5CJC2KeooAihSqX0WUEWfddVxNE7udpiiLLOpa7xHuG2lG9JMpQWDceFAit6Lyg7H65W&#10;get/r834Y2x+dhe53J6x3K/0l1KddrOYgAjUhGf40d5oBaMB/H+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ZjTEAAAA2wAAAA8AAAAAAAAAAAAAAAAAmAIAAGRycy9k&#10;b3ducmV2LnhtbFBLBQYAAAAABAAEAPUAAACJAwAAAAA=&#10;" path="m,l25738,r7140,1425l32878,7879,26091,6583r-17520,l8571,81767r17520,l32878,80474r,6472l25738,88350,,88350,,xe" fillcolor="black" stroked="f" strokeweight="0">
                  <v:stroke miterlimit="83231f" joinstyle="miter"/>
                  <v:path arrowok="t" textboxrect="0,0,32878,88350"/>
                </v:shape>
                <v:shape id="Shape 85" o:spid="_x0000_s1039" style="position:absolute;left:11875;top:3125;width:326;height:855;visibility:visible;mso-wrap-style:square;v-text-anchor:top" coordsize="32538,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TGcQA&#10;AADbAAAADwAAAGRycy9kb3ducmV2LnhtbESPT2vCQBTE7wW/w/KE3nRjoKKpq4i2RehFY3t/ZF+T&#10;YPbtkl3zp5++Wyj0OMzMb5jNbjCN6Kj1tWUFi3kCgriwuuZSwcf1dbYC4QOyxsYyKRjJw247edhg&#10;pm3PF+ryUIoIYZ+hgioEl0npi4oM+rl1xNH7sq3BEGVbSt1iH+GmkWmSLKXBmuNChY4OFRW3/G4U&#10;nLv31Lm1IzN+pve8v32/jG9HpR6nw/4ZRKAh/If/2ietYPUE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ExnEAAAA2wAAAA8AAAAAAAAAAAAAAAAAmAIAAGRycy9k&#10;b3ducmV2LnhtbFBLBQYAAAAABAAEAPUAAACJAwAAAAA=&#10;" path="m,l10970,2191c26100,9142,32538,25253,32538,42923v,17669,-6438,33586,-21568,40439l,85520,,79049,6515,77808c18075,72806,24307,60592,24307,42923,24307,24993,18075,12716,6515,7696l,6453,,xe" fillcolor="black" stroked="f" strokeweight="0">
                  <v:stroke miterlimit="83231f" joinstyle="miter"/>
                  <v:path arrowok="t" textboxrect="0,0,32538,85520"/>
                </v:shape>
                <v:shape id="Shape 86" o:spid="_x0000_s1040" style="position:absolute;left:12308;top:3111;width:352;height:883;visibility:visible;mso-wrap-style:square;v-text-anchor:top" coordsize="35197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inMQA&#10;AADbAAAADwAAAGRycy9kb3ducmV2LnhtbESPT2sCMRTE74LfIbxCb5qtUFm2RikFQWk9+Af0+Lp5&#10;bhY3L0uSrttvbwTB4zAzv2Fmi942oiMfascK3sYZCOLS6ZorBYf9cpSDCBFZY+OYFPxTgMV8OJhh&#10;od2Vt9TtYiUShEOBCkyMbSFlKA1ZDGPXEifv7LzFmKSvpPZ4TXDbyEmWTaXFmtOCwZa+DJWX3Z9V&#10;cPwtfb45rTv33Wy2fvl+/NkbVur1pf/8ABGpj8/wo73SCvIp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sopzEAAAA2wAAAA8AAAAAAAAAAAAAAAAAmAIAAGRycy9k&#10;b3ducmV2LnhtbFBLBQYAAAAABAAEAPUAAACJAwAAAAA=&#10;" path="m28965,r6232,l35197,6583r-208,l20028,53011r15169,l35197,59593r-17324,l8584,88350,,88350,28965,xe" fillcolor="black" stroked="f" strokeweight="0">
                  <v:stroke miterlimit="83231f" joinstyle="miter"/>
                  <v:path arrowok="t" textboxrect="0,0,35197,88350"/>
                </v:shape>
                <v:shape id="Shape 87" o:spid="_x0000_s1041" style="position:absolute;left:12660;top:3111;width:352;height:883;visibility:visible;mso-wrap-style:square;v-text-anchor:top" coordsize="35209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BFMUA&#10;AADbAAAADwAAAGRycy9kb3ducmV2LnhtbESPT2sCMRTE70K/Q3gFL6JZPdhlNYpUBMGC9e/5sXnd&#10;3XbzsiZRt9/eFAoeh5n5DTOdt6YWN3K+sqxgOEhAEOdWV1woOB5W/RSED8gaa8uk4Jc8zGcvnSlm&#10;2t55R7d9KESEsM9QQRlCk0np85IM+oFtiKP3ZZ3BEKUrpHZ4j3BTy1GSjKXBiuNCiQ29l5T/7K9G&#10;QX45b3pufNkOF2l9SuzH9+r4uVSq+9ouJiACteEZ/m+vtYL0Df6+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EEUxQAAANsAAAAPAAAAAAAAAAAAAAAAAJgCAABkcnMv&#10;ZG93bnJldi54bWxQSwUGAAAAAAQABAD1AAAAigMAAAAA&#10;" path="m,l6598,,35209,88350r-8949,l17311,59593,,59593,,53011r15169,l170,6583,,6583,,xe" fillcolor="black" stroked="f" strokeweight="0">
                  <v:stroke miterlimit="83231f" joinstyle="miter"/>
                  <v:path arrowok="t" textboxrect="0,0,35209,88350"/>
                </v:shape>
                <v:shape id="Shape 88" o:spid="_x0000_s1042" style="position:absolute;left:13148;top:3100;width:604;height:905;visibility:visible;mso-wrap-style:square;v-text-anchor:top" coordsize="60372,90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sCcIA&#10;AADbAAAADwAAAGRycy9kb3ducmV2LnhtbERPW2vCMBR+H/gfwhH2MmzqGFJqo0xhbDBB5u350Bzb&#10;uuYkNNHWf788CHv8+O7FcjCtuFHnG8sKpkkKgri0uuFKwWH/MclA+ICssbVMCu7kYbkYPRWYa9vz&#10;D912oRIxhH2OCuoQXC6lL2sy6BPriCN3tp3BEGFXSd1hH8NNK1/TdCYNNhwbanS0rqn83V2NguF0&#10;vL68fbebz9nKOLpPtxdnt0o9j4f3OYhAQ/gXP9xfWkEWx8Yv8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+wJwgAAANsAAAAPAAAAAAAAAAAAAAAAAJgCAABkcnMvZG93&#10;bnJldi54bWxQSwUGAAAAAAQABAD1AAAAhwMAAAAA&#10;" path="m28989,c43231,,53946,7622,57852,21134r-7057,2079c47517,13512,40333,6583,28989,6583v-10713,,-17897,5890,-17897,16284c11092,28757,12856,32914,29242,39151v25837,9354,31130,15244,31130,28064c60372,82113,47139,90428,32518,90428,14998,90428,5042,83152,,66868l7814,64789v3656,13513,11470,19056,25839,19056c44996,83845,51802,76916,51802,66522,51802,42615,2520,51970,2520,22867,2520,9701,11847,,28989,xe" fillcolor="black" stroked="f" strokeweight="0">
                  <v:stroke miterlimit="83231f" joinstyle="miter"/>
                  <v:path arrowok="t" textboxrect="0,0,60372,90428"/>
                </v:shape>
                <v:shape id="Shape 89" o:spid="_x0000_s1043" style="position:absolute;left:14277;top:3100;width:602;height:905;visibility:visible;mso-wrap-style:square;v-text-anchor:top" coordsize="60122,90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W3cQA&#10;AADbAAAADwAAAGRycy9kb3ducmV2LnhtbESPQWvCQBSE7wX/w/KE3urGCiVGNyJSQeipaWmuz+wz&#10;G5J9m2a3Jv57t1DocZiZb5jtbrKduNLgG8cKlosEBHHldMO1gs+P41MKwgdkjZ1jUnAjD7t89rDF&#10;TLuR3+lahFpECPsMFZgQ+kxKXxmy6BeuJ47exQ0WQ5RDLfWAY4TbTj4nyYu02HBcMNjTwVDVFj9W&#10;wevXpThWtq2X57dV+V2i6c/lpNTjfNpvQASawn/4r33SCtI1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8Ft3EAAAA2wAAAA8AAAAAAAAAAAAAAAAAmAIAAGRycy9k&#10;b3ducmV2LnhtbFBLBQYAAAAABAAEAPUAAACJAwAAAAA=&#10;" path="m28611,c42854,,53694,7622,57979,21134r-7563,2079c47140,13512,40460,6583,28611,6583v-10713,,-17897,5890,-17897,16284c10714,28757,12478,32914,29368,39151v25334,9354,30754,15244,30754,28064c60122,82113,47140,90428,32141,90428,14999,90428,5042,83152,,66868l7563,64789v3529,13513,11722,19056,26091,19056c44997,83845,51803,76916,51803,66522,51803,42615,2522,51970,2522,22867,2522,9701,11848,,28611,xe" fillcolor="black" stroked="f" strokeweight="0">
                  <v:stroke miterlimit="83231f" joinstyle="miter"/>
                  <v:path arrowok="t" textboxrect="0,0,60122,90428"/>
                </v:shape>
                <v:shape id="Shape 1153" o:spid="_x0000_s1044" style="position:absolute;left:15136;top:3111;width:91;height:883;visibility:visible;mso-wrap-style:square;v-text-anchor:top" coordsize="9144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5N8IA&#10;AADdAAAADwAAAGRycy9kb3ducmV2LnhtbERP32vCMBB+H/g/hBP2NtM6tFobRYSBe5wO5uPRnE01&#10;uZQm0/rfL4PB3u7j+3nVZnBW3KgPrWcF+SQDQVx73XKj4PP49rIAESKyRuuZFDwowGY9eqqw1P7O&#10;H3Q7xEakEA4lKjAxdqWUoTbkMEx8R5y4s+8dxgT7Ruoe7yncWTnNsrl02HJqMNjRzlB9PXw7BfJY&#10;GGPnp+2ZL7jsalu8z74KpZ7Hw3YFItIQ/8V/7r1O8/PZK/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k3wgAAAN0AAAAPAAAAAAAAAAAAAAAAAJgCAABkcnMvZG93&#10;bnJldi54bWxQSwUGAAAAAAQABAD1AAAAhwMAAAAA&#10;" path="m,l9144,r,88350l,88350,,e" fillcolor="black" stroked="f" strokeweight="0">
                  <v:stroke miterlimit="83231f" joinstyle="miter"/>
                  <v:path arrowok="t" textboxrect="0,0,9144,88350"/>
                </v:shape>
                <v:shape id="Shape 91" o:spid="_x0000_s1045" style="position:absolute;left:15539;top:3111;width:658;height:883;visibility:visible;mso-wrap-style:square;v-text-anchor:top" coordsize="65793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VF8MA&#10;AADbAAAADwAAAGRycy9kb3ducmV2LnhtbESPQWvCQBSE7wX/w/KE3upGoWmMriKCIGkvGsHrI/tM&#10;gtm3IbtqzK93C4Ueh5n5hlmue9OIO3WutqxgOolAEBdW11wqOOW7jwSE88gaG8uk4EkO1qvR2xJT&#10;bR98oPvRlyJA2KWooPK+TaV0RUUG3cS2xMG72M6gD7Irpe7wEeCmkbMoiqXBmsNChS1tKyqux5tR&#10;kDTDPPvRu/Mpzg5+iPNvdJ9fSr2P+80ChKfe/4f/2nutYD6F3y/h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VF8MAAADbAAAADwAAAAAAAAAAAAAAAACYAgAAZHJzL2Rv&#10;d25yZXYueG1sUEsFBgAAAAAEAAQA9QAAAIgDAAAAAA==&#10;" path="m,l13990,,57222,73799r378,l57600,r8193,l65793,88350r-8571,l8570,6583r-377,l8193,88350,,88350,,xe" fillcolor="black" stroked="f" strokeweight="0">
                  <v:stroke miterlimit="83231f" joinstyle="miter"/>
                  <v:path arrowok="t" textboxrect="0,0,65793,88350"/>
                </v:shape>
                <v:shape id="Shape 92" o:spid="_x0000_s1046" style="position:absolute;left:16515;top:3111;width:325;height:883;visibility:visible;mso-wrap-style:square;v-text-anchor:top" coordsize="32582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U5MYA&#10;AADbAAAADwAAAGRycy9kb3ducmV2LnhtbESPT2vCQBTE7wW/w/IKvRTdKK1ozEZsS1vBi3/B4zP7&#10;mgSzb0N2a+K3dwtCj8PM/IZJ5p2pxIUaV1pWMBxEIIgzq0vOFex3n/0JCOeRNVaWScGVHMzT3kOC&#10;sbYtb+iy9bkIEHYxKii8r2MpXVaQQTewNXHwfmxj0AfZ5FI32Aa4qeQoisbSYMlhocCa3gvKzttf&#10;o4Ai/rqu3l6/s2N7Gn+8HPLl+rlV6umxW8xAeOr8f/jeXmoF0xH8fQk/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hU5MYAAADbAAAADwAAAAAAAAAAAAAAAACYAgAAZHJz&#10;L2Rvd25yZXYueG1sUEsFBgAAAAAEAAQA9QAAAIsDAAAAAA==&#10;" path="m,l25460,r7122,1422l32582,7861,25839,6583r-17520,l8319,81767r17520,l32582,80493r,6457l25460,88350,,88350,,xe" fillcolor="black" stroked="f" strokeweight="0">
                  <v:stroke miterlimit="83231f" joinstyle="miter"/>
                  <v:path arrowok="t" textboxrect="0,0,32582,88350"/>
                </v:shape>
                <v:shape id="Shape 93" o:spid="_x0000_s1047" style="position:absolute;left:16840;top:3125;width:326;height:855;visibility:visible;mso-wrap-style:square;v-text-anchor:top" coordsize="32582,8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IysMA&#10;AADbAAAADwAAAGRycy9kb3ducmV2LnhtbESPwWrDMBBE74X8g9hAL6GRm7TFcSObEgjkmtQfsLY2&#10;lqm1ciU1cf6+ChR6HGbmDbOtJjuIC/nQO1bwvMxAELdO99wpqD/3TzmIEJE1Do5JwY0CVOXsYYuF&#10;dlc+0uUUO5EgHApUYGIcCylDa8hiWLqROHln5y3GJH0ntcdrgttBrrLsTVrsOS0YHGlnqP06/VgF&#10;Tb747g75LXf1y0LS0Tf7V9Mo9TifPt5BRJrif/ivfdAKNmu4f0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eIysMAAADbAAAADwAAAAAAAAAAAAAAAACYAgAAZHJzL2Rv&#10;d25yZXYueG1sUEsFBgAAAAAEAAQA9QAAAIgDAAAAAA==&#10;" path="m,l10993,2194c26129,9146,32582,25257,32582,42927v,17669,-6453,33586,-21589,40439l,85528,,79071,6662,77812c18236,72810,24263,60596,24263,42927,24263,24997,18236,12719,6662,7700l,6439,,xe" fillcolor="black" stroked="f" strokeweight="0">
                  <v:stroke miterlimit="83231f" joinstyle="miter"/>
                  <v:path arrowok="t" textboxrect="0,0,32582,85528"/>
                </v:shape>
                <v:shape id="Shape 94" o:spid="_x0000_s1048" style="position:absolute;left:17673;top:3111;width:1008;height:883;visibility:visible;mso-wrap-style:square;v-text-anchor:top" coordsize="100833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bMsQA&#10;AADbAAAADwAAAGRycy9kb3ducmV2LnhtbESP3WrCQBSE7wu+w3KE3tWNxYpGV9FC24Ai+IPXh+wx&#10;G8yeDdmtiW/vCoVeDjPzDTNfdrYSN2p86VjBcJCAIM6dLrlQcDp+vU1A+ICssXJMCu7kYbnovcwx&#10;1a7lPd0OoRARwj5FBSaEOpXS54Ys+oGriaN3cY3FEGVTSN1gG+G2ku9JMpYWS44LBmv6NJRfD79W&#10;AW+OSdeuP860M9tsOB7tf74zo9Rrv1vNQATqwn/4r51pBdMR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mzLEAAAA2wAAAA8AAAAAAAAAAAAAAAAAmAIAAGRycy9k&#10;b3ducmV2LnhtbFBLBQYAAAAABAAEAPUAAACJAwAAAAA=&#10;" path="m,l8570,,27981,73799r251,l46509,r8192,l72599,73799r378,l92639,r8194,l76506,88350r-8192,l50416,15939,32518,88350r-8192,l,xe" fillcolor="black" stroked="f" strokeweight="0">
                  <v:stroke miterlimit="83231f" joinstyle="miter"/>
                  <v:path arrowok="t" textboxrect="0,0,100833,88350"/>
                </v:shape>
                <v:shape id="Shape 1154" o:spid="_x0000_s1049" style="position:absolute;left:18903;top:3111;width:92;height:883;visibility:visible;mso-wrap-style:square;v-text-anchor:top" coordsize="9144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Q8IA&#10;AADdAAAADwAAAGRycy9kb3ducmV2LnhtbERP32vCMBB+H/g/hBP2NtPKtFobRYSBe5wO5uPRnE01&#10;uZQm0/rfL4PB3u7j+3nVZnBW3KgPrWcF+SQDQVx73XKj4PP49rIAESKyRuuZFDwowGY9eqqw1P7O&#10;H3Q7xEakEA4lKjAxdqWUoTbkMEx8R5y4s+8dxgT7Ruoe7yncWTnNsrl02HJqMNjRzlB9PXw7BfJY&#10;GGPnp+2ZL7jsalu8z74KpZ7Hw3YFItIQ/8V/7r1O8/PZK/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+FDwgAAAN0AAAAPAAAAAAAAAAAAAAAAAJgCAABkcnMvZG93&#10;bnJldi54bWxQSwUGAAAAAAQABAD1AAAAhwMAAAAA&#10;" path="m,l9144,r,88350l,88350,,e" fillcolor="black" stroked="f" strokeweight="0">
                  <v:stroke miterlimit="83231f" joinstyle="miter"/>
                  <v:path arrowok="t" textboxrect="0,0,9144,88350"/>
                </v:shape>
                <v:shape id="Shape 96" o:spid="_x0000_s1050" style="position:absolute;left:19282;top:3111;width:294;height:883;visibility:visible;mso-wrap-style:square;v-text-anchor:top" coordsize="29304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7IcMA&#10;AADbAAAADwAAAGRycy9kb3ducmV2LnhtbESPT4vCMBTE7wt+h/CEvcia+gfZ7RpFdAXBi1a9P5pn&#10;W21eShK1fvvNgrDHYWZ+w0znranFnZyvLCsY9BMQxLnVFRcKjof1xycIH5A11pZJwZM8zGedtymm&#10;2j54T/csFCJC2KeooAyhSaX0eUkGfd82xNE7W2cwROkKqR0+ItzUcpgkE2mw4rhQYkPLkvJrdjOR&#10;Mvyp2s04kzt9Gmxvl2a06rmRUu/ddvENIlAb/sOv9kYr+JrA35f4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+7IcMAAADbAAAADwAAAAAAAAAAAAAAAACYAgAAZHJzL2Rv&#10;d25yZXYueG1sUEsFBgAAAAAEAAQA9QAAAIgDAAAAAA==&#10;" path="m,l29304,r,6583l8193,6583r,34994l29304,41577r,6582l8193,48159r,40191l,88350,,xe" fillcolor="black" stroked="f" strokeweight="0">
                  <v:stroke miterlimit="83231f" joinstyle="miter"/>
                  <v:path arrowok="t" textboxrect="0,0,29304,88350"/>
                </v:shape>
                <v:shape id="Shape 97" o:spid="_x0000_s1051" style="position:absolute;left:19576;top:3111;width:328;height:883;visibility:visible;mso-wrap-style:square;v-text-anchor:top" coordsize="32834,8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V58MA&#10;AADbAAAADwAAAGRycy9kb3ducmV2LnhtbESPT2sCMRTE74LfITyht5oo9I+rUcRSLb259aC3x+aZ&#10;Xdy8rJvU3X77plDwOMzMb5jFqne1uFEbKs8aJmMFgrjwpmKr4fD1/vgKIkRkg7Vn0vBDAVbL4WCB&#10;mfEd7+mWRysShEOGGsoYm0zKUJTkMIx9Q5y8s28dxiRbK02LXYK7Wk6VepYOK04LJTa0Kam45N9O&#10;g0VLW37adVd1VL2d7j5Pb9ur1g+jfj0HEamP9/B/+8NomL3A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V58MAAADbAAAADwAAAAAAAAAAAAAAAACYAgAAZHJzL2Rv&#10;d25yZXYueG1sUEsFBgAAAAAEAAQA9QAAAIgDAAAAAA==&#10;" path="m,l1450,c19221,,29683,9701,29683,23907v,11781,-6176,19402,-19032,22520l32834,88350r-8949,l2458,48159,,48159,,41577r1450,c13550,41577,21112,34995,21112,23907,21112,13166,14557,6583,1450,6583l,6583,,xe" fillcolor="black" stroked="f" strokeweight="0">
                  <v:stroke miterlimit="83231f" joinstyle="miter"/>
                  <v:path arrowok="t" textboxrect="0,0,32834,88350"/>
                </v:shape>
                <w10:wrap type="square" anchorx="page" anchory="pag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</w:t>
      </w:r>
    </w:p>
    <w:p w:rsidR="00F81A93" w:rsidRDefault="00373E8C">
      <w:pPr>
        <w:spacing w:after="13" w:line="250" w:lineRule="auto"/>
        <w:ind w:left="28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Anita Siegler gibt Inputs zu möglichen Gesprächsthemen   und begleitet die Runde. </w:t>
      </w:r>
    </w:p>
    <w:p w:rsidR="00F81A93" w:rsidRDefault="00373E8C">
      <w:pPr>
        <w:spacing w:after="0"/>
        <w:ind w:left="428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81A93" w:rsidRDefault="00373E8C">
      <w:pPr>
        <w:spacing w:after="0"/>
        <w:ind w:left="428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81A93" w:rsidRDefault="00373E8C">
      <w:pPr>
        <w:spacing w:after="0"/>
        <w:ind w:left="351"/>
        <w:jc w:val="center"/>
      </w:pPr>
      <w:r>
        <w:rPr>
          <w:rFonts w:ascii="Verdana" w:eastAsia="Verdana" w:hAnsi="Verdana" w:cs="Verdana"/>
          <w:b/>
          <w:sz w:val="28"/>
        </w:rPr>
        <w:t xml:space="preserve">Es ist keine Anmeldung nötig. </w:t>
      </w:r>
    </w:p>
    <w:p w:rsidR="00F81A93" w:rsidRDefault="00373E8C">
      <w:pPr>
        <w:spacing w:after="33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BF0C26" w:rsidRDefault="00BF0C26">
      <w:pPr>
        <w:spacing w:after="33"/>
      </w:pPr>
    </w:p>
    <w:p w:rsidR="00F81A93" w:rsidRDefault="00373E8C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282B4E" w:rsidRPr="00282B4E" w:rsidRDefault="00373E8C" w:rsidP="00282B4E">
      <w:pPr>
        <w:spacing w:after="0"/>
        <w:ind w:left="-1"/>
      </w:pPr>
      <w:r>
        <w:rPr>
          <w:noProof/>
        </w:rPr>
        <w:drawing>
          <wp:inline distT="0" distB="0" distL="0" distR="0">
            <wp:extent cx="1094791" cy="996315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4791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93" w:rsidRDefault="00F81A93">
      <w:pPr>
        <w:spacing w:after="0"/>
      </w:pPr>
    </w:p>
    <w:sectPr w:rsidR="00F81A93">
      <w:pgSz w:w="11906" w:h="16838"/>
      <w:pgMar w:top="283" w:right="634" w:bottom="1440" w:left="4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A93"/>
    <w:rsid w:val="0001772B"/>
    <w:rsid w:val="00282B4E"/>
    <w:rsid w:val="00373E8C"/>
    <w:rsid w:val="004647AF"/>
    <w:rsid w:val="00A24DA8"/>
    <w:rsid w:val="00BF0C26"/>
    <w:rsid w:val="00F81A93"/>
    <w:rsid w:val="00FC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911DCBD-DAA3-448F-8200-173F27CA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7A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633D7010.dotm</Template>
  <TotalTime>0</TotalTime>
  <Pages>1</Pages>
  <Words>56</Words>
  <Characters>360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aXcelerate-Solutions AG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Siegler Anita</dc:creator>
  <cp:keywords/>
  <cp:lastModifiedBy>Eugster Barbara</cp:lastModifiedBy>
  <cp:revision>2</cp:revision>
  <cp:lastPrinted>2019-08-13T09:42:00Z</cp:lastPrinted>
  <dcterms:created xsi:type="dcterms:W3CDTF">2019-08-13T10:48:00Z</dcterms:created>
  <dcterms:modified xsi:type="dcterms:W3CDTF">2019-08-13T10:48:00Z</dcterms:modified>
</cp:coreProperties>
</file>